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64F" w:rsidRPr="00C57ED8" w:rsidRDefault="0077364F" w:rsidP="0077364F">
      <w:pPr>
        <w:tabs>
          <w:tab w:val="left" w:pos="1935"/>
        </w:tabs>
        <w:ind w:left="9639"/>
        <w:rPr>
          <w:sz w:val="26"/>
          <w:szCs w:val="26"/>
        </w:rPr>
      </w:pPr>
      <w:r w:rsidRPr="00C57ED8">
        <w:rPr>
          <w:sz w:val="26"/>
          <w:szCs w:val="26"/>
        </w:rPr>
        <w:t>Додаток</w:t>
      </w:r>
      <w:r w:rsidRPr="00C57ED8">
        <w:rPr>
          <w:sz w:val="26"/>
          <w:szCs w:val="26"/>
          <w:lang w:val="ru-RU"/>
        </w:rPr>
        <w:t xml:space="preserve"> </w:t>
      </w:r>
      <w:r w:rsidR="00951563">
        <w:rPr>
          <w:sz w:val="26"/>
          <w:szCs w:val="26"/>
          <w:lang w:val="ru-RU"/>
        </w:rPr>
        <w:t>2</w:t>
      </w:r>
    </w:p>
    <w:p w:rsidR="0077364F" w:rsidRPr="00C57ED8" w:rsidRDefault="0077364F" w:rsidP="0077364F">
      <w:pPr>
        <w:tabs>
          <w:tab w:val="left" w:pos="1935"/>
        </w:tabs>
        <w:ind w:left="9639"/>
        <w:rPr>
          <w:sz w:val="26"/>
          <w:szCs w:val="26"/>
        </w:rPr>
      </w:pPr>
      <w:r w:rsidRPr="00C57ED8">
        <w:rPr>
          <w:sz w:val="26"/>
          <w:szCs w:val="26"/>
        </w:rPr>
        <w:t xml:space="preserve">до рішення селищної ради </w:t>
      </w:r>
    </w:p>
    <w:p w:rsidR="00A656F3" w:rsidRPr="006060AA" w:rsidRDefault="0077364F" w:rsidP="0077364F">
      <w:pPr>
        <w:tabs>
          <w:tab w:val="left" w:pos="1935"/>
        </w:tabs>
        <w:ind w:left="9639"/>
        <w:rPr>
          <w:b/>
          <w:sz w:val="26"/>
          <w:szCs w:val="26"/>
        </w:rPr>
      </w:pPr>
      <w:r w:rsidRPr="0077364F">
        <w:rPr>
          <w:sz w:val="26"/>
          <w:szCs w:val="26"/>
        </w:rPr>
        <w:t xml:space="preserve">від </w:t>
      </w:r>
      <w:r w:rsidRPr="0077364F">
        <w:rPr>
          <w:sz w:val="26"/>
          <w:szCs w:val="26"/>
          <w:lang w:val="ru-RU"/>
        </w:rPr>
        <w:t>05.0</w:t>
      </w:r>
      <w:r w:rsidR="00951563">
        <w:rPr>
          <w:sz w:val="26"/>
          <w:szCs w:val="26"/>
          <w:lang w:val="ru-RU"/>
        </w:rPr>
        <w:t>7</w:t>
      </w:r>
      <w:r w:rsidRPr="0077364F">
        <w:rPr>
          <w:sz w:val="26"/>
          <w:szCs w:val="26"/>
          <w:lang w:val="ru-RU"/>
        </w:rPr>
        <w:t>.2023</w:t>
      </w:r>
      <w:r w:rsidRPr="0077364F">
        <w:rPr>
          <w:sz w:val="26"/>
          <w:szCs w:val="26"/>
        </w:rPr>
        <w:t xml:space="preserve"> №</w:t>
      </w:r>
      <w:r w:rsidR="00951563">
        <w:rPr>
          <w:sz w:val="26"/>
          <w:szCs w:val="26"/>
        </w:rPr>
        <w:t>875</w:t>
      </w:r>
      <w:r w:rsidRPr="0077364F">
        <w:rPr>
          <w:sz w:val="26"/>
          <w:szCs w:val="26"/>
        </w:rPr>
        <w:t>-22/VIII</w:t>
      </w:r>
    </w:p>
    <w:p w:rsidR="00C66908" w:rsidRPr="005A5031" w:rsidRDefault="00C66908" w:rsidP="00A656F3">
      <w:pPr>
        <w:tabs>
          <w:tab w:val="left" w:pos="1935"/>
        </w:tabs>
        <w:rPr>
          <w:b/>
          <w:sz w:val="26"/>
          <w:szCs w:val="26"/>
        </w:rPr>
      </w:pPr>
    </w:p>
    <w:p w:rsidR="00F75EC2" w:rsidRPr="0098658E" w:rsidRDefault="00F75EC2" w:rsidP="00F75EC2">
      <w:pPr>
        <w:jc w:val="center"/>
        <w:rPr>
          <w:b/>
          <w:bCs/>
          <w:szCs w:val="28"/>
        </w:rPr>
      </w:pPr>
      <w:r w:rsidRPr="0098658E">
        <w:rPr>
          <w:b/>
          <w:bCs/>
          <w:szCs w:val="28"/>
        </w:rPr>
        <w:t>ПЕРЕЛІК</w:t>
      </w:r>
    </w:p>
    <w:p w:rsidR="00A656F3" w:rsidRDefault="00F75EC2" w:rsidP="00F75EC2">
      <w:pPr>
        <w:jc w:val="center"/>
        <w:rPr>
          <w:b/>
          <w:bCs/>
          <w:szCs w:val="28"/>
        </w:rPr>
      </w:pPr>
      <w:r w:rsidRPr="0098658E">
        <w:rPr>
          <w:b/>
          <w:bCs/>
          <w:szCs w:val="28"/>
        </w:rPr>
        <w:t xml:space="preserve">завдань і заходів Програми розвитку земельних відносин і охорони земель </w:t>
      </w:r>
      <w:r>
        <w:rPr>
          <w:b/>
          <w:bCs/>
          <w:szCs w:val="28"/>
        </w:rPr>
        <w:t>на території Широківської селищної ради</w:t>
      </w:r>
    </w:p>
    <w:p w:rsidR="00F75EC2" w:rsidRPr="0098658E" w:rsidRDefault="00F75EC2" w:rsidP="00F75EC2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на </w:t>
      </w:r>
      <w:r w:rsidRPr="00D37DD6">
        <w:rPr>
          <w:b/>
          <w:bCs/>
          <w:szCs w:val="28"/>
        </w:rPr>
        <w:t>20</w:t>
      </w:r>
      <w:r w:rsidR="00F62FAB">
        <w:rPr>
          <w:b/>
          <w:bCs/>
          <w:szCs w:val="28"/>
        </w:rPr>
        <w:t>23</w:t>
      </w:r>
      <w:r w:rsidRPr="00D37DD6">
        <w:rPr>
          <w:b/>
          <w:bCs/>
          <w:szCs w:val="28"/>
        </w:rPr>
        <w:t xml:space="preserve"> -202</w:t>
      </w:r>
      <w:r w:rsidR="004D34CA">
        <w:rPr>
          <w:b/>
          <w:bCs/>
          <w:szCs w:val="28"/>
        </w:rPr>
        <w:t>5</w:t>
      </w:r>
      <w:r w:rsidR="00A656F3">
        <w:rPr>
          <w:b/>
          <w:bCs/>
          <w:szCs w:val="28"/>
        </w:rPr>
        <w:t xml:space="preserve"> роки</w:t>
      </w:r>
    </w:p>
    <w:tbl>
      <w:tblPr>
        <w:tblW w:w="1611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1543"/>
        <w:gridCol w:w="1419"/>
        <w:gridCol w:w="1504"/>
        <w:gridCol w:w="1053"/>
        <w:gridCol w:w="1417"/>
        <w:gridCol w:w="856"/>
        <w:gridCol w:w="1422"/>
        <w:gridCol w:w="993"/>
        <w:gridCol w:w="850"/>
        <w:gridCol w:w="1276"/>
        <w:gridCol w:w="3778"/>
      </w:tblGrid>
      <w:tr w:rsidR="00F75EC2" w:rsidRPr="00C82C76" w:rsidTr="00311536">
        <w:trPr>
          <w:trHeight w:val="321"/>
        </w:trPr>
        <w:tc>
          <w:tcPr>
            <w:tcW w:w="1543" w:type="dxa"/>
            <w:vMerge w:val="restart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>Назва напряму діяльності (пріоритетні завдання)</w:t>
            </w:r>
          </w:p>
        </w:tc>
        <w:tc>
          <w:tcPr>
            <w:tcW w:w="1419" w:type="dxa"/>
            <w:vMerge w:val="restart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 xml:space="preserve">Зміст заходів Програми з виконання завдання </w:t>
            </w:r>
          </w:p>
        </w:tc>
        <w:tc>
          <w:tcPr>
            <w:tcW w:w="1504" w:type="dxa"/>
            <w:vMerge w:val="restart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>Відповідальні за виконання</w:t>
            </w:r>
          </w:p>
        </w:tc>
        <w:tc>
          <w:tcPr>
            <w:tcW w:w="1053" w:type="dxa"/>
            <w:vMerge w:val="restart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>Строки вико-нання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>Джерела фінансу-вання</w:t>
            </w:r>
          </w:p>
        </w:tc>
        <w:tc>
          <w:tcPr>
            <w:tcW w:w="5397" w:type="dxa"/>
            <w:gridSpan w:val="5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>Орієнтовні обсяги фінансування за роками виконання, тис. грн</w:t>
            </w:r>
          </w:p>
        </w:tc>
        <w:tc>
          <w:tcPr>
            <w:tcW w:w="3778" w:type="dxa"/>
            <w:vMerge w:val="restart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 xml:space="preserve">Очікуваний результат виконання </w:t>
            </w:r>
          </w:p>
          <w:p w:rsidR="00F75EC2" w:rsidRPr="00C82C76" w:rsidRDefault="00F75EC2" w:rsidP="00311536">
            <w:pPr>
              <w:jc w:val="center"/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>заходу</w:t>
            </w:r>
          </w:p>
        </w:tc>
      </w:tr>
      <w:tr w:rsidR="00F75EC2" w:rsidRPr="00C82C76" w:rsidTr="00311536">
        <w:trPr>
          <w:trHeight w:val="887"/>
        </w:trPr>
        <w:tc>
          <w:tcPr>
            <w:tcW w:w="1543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9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04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>Усьо-го</w:t>
            </w:r>
          </w:p>
        </w:tc>
        <w:tc>
          <w:tcPr>
            <w:tcW w:w="1422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>І етап</w:t>
            </w:r>
            <w:r w:rsidRPr="00D37DD6">
              <w:rPr>
                <w:b/>
                <w:bCs/>
                <w:sz w:val="18"/>
                <w:szCs w:val="18"/>
              </w:rPr>
              <w:t>202</w:t>
            </w:r>
            <w:r w:rsidR="002F6801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р</w:t>
            </w:r>
            <w:r w:rsidRPr="00C82C76">
              <w:rPr>
                <w:b/>
                <w:bCs/>
                <w:sz w:val="18"/>
                <w:szCs w:val="18"/>
              </w:rPr>
              <w:t>.</w:t>
            </w:r>
          </w:p>
          <w:p w:rsidR="00F75EC2" w:rsidRPr="00C82C76" w:rsidRDefault="00F75EC2" w:rsidP="0031153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F75EC2" w:rsidRPr="00C82C76" w:rsidRDefault="00F75EC2" w:rsidP="00311536">
            <w:pPr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>ІІ етап</w:t>
            </w:r>
            <w:r w:rsidRPr="00D37DD6">
              <w:rPr>
                <w:b/>
                <w:bCs/>
                <w:sz w:val="18"/>
                <w:szCs w:val="18"/>
              </w:rPr>
              <w:t>202</w:t>
            </w:r>
            <w:r w:rsidR="002F6801">
              <w:rPr>
                <w:b/>
                <w:bCs/>
                <w:sz w:val="18"/>
                <w:szCs w:val="18"/>
              </w:rPr>
              <w:t>4</w:t>
            </w:r>
            <w:r w:rsidRPr="00C82C76">
              <w:rPr>
                <w:b/>
                <w:bCs/>
                <w:sz w:val="18"/>
                <w:szCs w:val="18"/>
              </w:rPr>
              <w:t>р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III</w:t>
            </w:r>
            <w:r>
              <w:rPr>
                <w:b/>
                <w:bCs/>
                <w:sz w:val="18"/>
                <w:szCs w:val="18"/>
                <w:lang w:val="ru-RU"/>
              </w:rPr>
              <w:t>етап202</w:t>
            </w:r>
            <w:r w:rsidR="002F6801">
              <w:rPr>
                <w:b/>
                <w:bCs/>
                <w:sz w:val="18"/>
                <w:szCs w:val="18"/>
                <w:lang w:val="ru-RU"/>
              </w:rPr>
              <w:t>5</w:t>
            </w:r>
            <w:r>
              <w:rPr>
                <w:b/>
                <w:bCs/>
                <w:sz w:val="18"/>
                <w:szCs w:val="18"/>
                <w:lang w:val="ru-RU"/>
              </w:rPr>
              <w:t xml:space="preserve"> р.</w:t>
            </w:r>
          </w:p>
        </w:tc>
        <w:tc>
          <w:tcPr>
            <w:tcW w:w="1276" w:type="dxa"/>
            <w:shd w:val="clear" w:color="auto" w:fill="auto"/>
          </w:tcPr>
          <w:p w:rsidR="00F75EC2" w:rsidRDefault="00F75EC2" w:rsidP="00311536">
            <w:pPr>
              <w:jc w:val="center"/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>Усього</w:t>
            </w:r>
          </w:p>
          <w:p w:rsidR="00F75EC2" w:rsidRPr="00C82C76" w:rsidRDefault="00F75EC2" w:rsidP="0031153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78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F75EC2" w:rsidRPr="00C82C76" w:rsidRDefault="00F75EC2" w:rsidP="00F75EC2">
      <w:pPr>
        <w:rPr>
          <w:sz w:val="18"/>
          <w:szCs w:val="18"/>
        </w:rPr>
      </w:pPr>
    </w:p>
    <w:tbl>
      <w:tblPr>
        <w:tblW w:w="1616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1519"/>
        <w:gridCol w:w="1407"/>
        <w:gridCol w:w="1495"/>
        <w:gridCol w:w="1063"/>
        <w:gridCol w:w="1414"/>
        <w:gridCol w:w="856"/>
        <w:gridCol w:w="1454"/>
        <w:gridCol w:w="973"/>
        <w:gridCol w:w="857"/>
        <w:gridCol w:w="1230"/>
        <w:gridCol w:w="3892"/>
      </w:tblGrid>
      <w:tr w:rsidR="00F75EC2" w:rsidRPr="00C82C76" w:rsidTr="00311536">
        <w:trPr>
          <w:trHeight w:val="296"/>
          <w:tblHeader/>
        </w:trPr>
        <w:tc>
          <w:tcPr>
            <w:tcW w:w="1519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 w:rsidRPr="00C82C7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 w:rsidRPr="00C82C7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495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 w:rsidRPr="00C82C7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063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 w:rsidRPr="00C82C7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414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 w:rsidRPr="00C82C76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856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 w:rsidRPr="00C82C7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454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 w:rsidRPr="00C82C7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973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857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230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 w:rsidRPr="00C82C76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92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 w:rsidRPr="00C82C76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1</w:t>
            </w:r>
          </w:p>
        </w:tc>
      </w:tr>
      <w:tr w:rsidR="00F75EC2" w:rsidRPr="00C82C76" w:rsidTr="00311536">
        <w:trPr>
          <w:trHeight w:val="851"/>
        </w:trPr>
        <w:tc>
          <w:tcPr>
            <w:tcW w:w="1519" w:type="dxa"/>
            <w:vMerge w:val="restart"/>
            <w:shd w:val="clear" w:color="auto" w:fill="auto"/>
          </w:tcPr>
          <w:p w:rsidR="00F75EC2" w:rsidRPr="00C82C76" w:rsidRDefault="00F62FAB" w:rsidP="00311536">
            <w:pPr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F75EC2">
              <w:rPr>
                <w:b/>
                <w:bCs/>
                <w:sz w:val="18"/>
                <w:szCs w:val="18"/>
              </w:rPr>
              <w:t>.</w:t>
            </w:r>
            <w:r w:rsidR="00F75EC2" w:rsidRPr="00334794">
              <w:rPr>
                <w:b/>
                <w:bCs/>
                <w:sz w:val="18"/>
                <w:szCs w:val="18"/>
              </w:rPr>
              <w:t>Виготовлення землевпорядної документації під об</w:t>
            </w:r>
            <w:r w:rsidR="00F75EC2" w:rsidRPr="00334794">
              <w:rPr>
                <w:b/>
                <w:bCs/>
                <w:sz w:val="18"/>
                <w:szCs w:val="18"/>
                <w:lang w:val="ru-RU"/>
              </w:rPr>
              <w:t>’</w:t>
            </w:r>
            <w:r w:rsidR="00F75EC2" w:rsidRPr="00334794">
              <w:rPr>
                <w:b/>
                <w:bCs/>
                <w:sz w:val="18"/>
                <w:szCs w:val="18"/>
              </w:rPr>
              <w:t>єктами нерухомого майна (комунальної форми власності) Широківської селищної ради</w:t>
            </w:r>
          </w:p>
        </w:tc>
        <w:tc>
          <w:tcPr>
            <w:tcW w:w="1407" w:type="dxa"/>
            <w:vMerge w:val="restart"/>
            <w:shd w:val="clear" w:color="auto" w:fill="auto"/>
          </w:tcPr>
          <w:p w:rsidR="00F75EC2" w:rsidRPr="00C82C76" w:rsidRDefault="00F62FAB" w:rsidP="0031153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F75EC2">
              <w:rPr>
                <w:bCs/>
                <w:sz w:val="18"/>
                <w:szCs w:val="18"/>
              </w:rPr>
              <w:t>.1 Розробка проектів землеустрою та технічної документації із землеустрою.</w:t>
            </w:r>
          </w:p>
        </w:tc>
        <w:tc>
          <w:tcPr>
            <w:tcW w:w="1495" w:type="dxa"/>
            <w:vMerge w:val="restart"/>
            <w:shd w:val="clear" w:color="auto" w:fill="auto"/>
          </w:tcPr>
          <w:p w:rsidR="00F75EC2" w:rsidRPr="00C82C76" w:rsidRDefault="00F75EC2" w:rsidP="00311536">
            <w:pPr>
              <w:rPr>
                <w:sz w:val="18"/>
                <w:szCs w:val="18"/>
              </w:rPr>
            </w:pPr>
            <w:r w:rsidRPr="00C82C76">
              <w:rPr>
                <w:sz w:val="18"/>
                <w:szCs w:val="18"/>
              </w:rPr>
              <w:t>Широківська селищна рада</w:t>
            </w:r>
          </w:p>
        </w:tc>
        <w:tc>
          <w:tcPr>
            <w:tcW w:w="1063" w:type="dxa"/>
            <w:vMerge w:val="restart"/>
            <w:shd w:val="clear" w:color="auto" w:fill="auto"/>
          </w:tcPr>
          <w:p w:rsidR="00F75EC2" w:rsidRPr="00C82C76" w:rsidRDefault="00F75EC2" w:rsidP="00311536">
            <w:pPr>
              <w:rPr>
                <w:sz w:val="18"/>
                <w:szCs w:val="18"/>
              </w:rPr>
            </w:pPr>
            <w:r w:rsidRPr="00C82C76">
              <w:rPr>
                <w:sz w:val="18"/>
                <w:szCs w:val="18"/>
              </w:rPr>
              <w:t xml:space="preserve">Січень </w:t>
            </w:r>
            <w:r w:rsidRPr="00D37DD6">
              <w:rPr>
                <w:sz w:val="18"/>
                <w:szCs w:val="18"/>
              </w:rPr>
              <w:t>202</w:t>
            </w:r>
            <w:r w:rsidR="00F62FAB">
              <w:rPr>
                <w:sz w:val="18"/>
                <w:szCs w:val="18"/>
              </w:rPr>
              <w:t>3</w:t>
            </w:r>
            <w:r w:rsidRPr="00C82C76">
              <w:rPr>
                <w:sz w:val="18"/>
                <w:szCs w:val="18"/>
              </w:rPr>
              <w:t xml:space="preserve"> – грудень </w:t>
            </w:r>
            <w:r w:rsidRPr="00D37DD6">
              <w:rPr>
                <w:sz w:val="18"/>
                <w:szCs w:val="18"/>
              </w:rPr>
              <w:t>202</w:t>
            </w:r>
            <w:r w:rsidR="00F62FAB">
              <w:rPr>
                <w:sz w:val="18"/>
                <w:szCs w:val="18"/>
                <w:lang w:val="ru-RU"/>
              </w:rPr>
              <w:t>5</w:t>
            </w:r>
            <w:r w:rsidRPr="00C82C76">
              <w:rPr>
                <w:sz w:val="18"/>
                <w:szCs w:val="18"/>
              </w:rPr>
              <w:t xml:space="preserve"> років</w:t>
            </w:r>
          </w:p>
        </w:tc>
        <w:tc>
          <w:tcPr>
            <w:tcW w:w="1414" w:type="dxa"/>
            <w:shd w:val="clear" w:color="auto" w:fill="auto"/>
          </w:tcPr>
          <w:p w:rsidR="00F75EC2" w:rsidRDefault="00F75EC2" w:rsidP="0031153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Державний бюджет</w:t>
            </w:r>
          </w:p>
        </w:tc>
        <w:tc>
          <w:tcPr>
            <w:tcW w:w="856" w:type="dxa"/>
            <w:shd w:val="clear" w:color="auto" w:fill="auto"/>
          </w:tcPr>
          <w:p w:rsidR="00F75EC2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54" w:type="dxa"/>
            <w:shd w:val="clear" w:color="auto" w:fill="auto"/>
          </w:tcPr>
          <w:p w:rsidR="00F75EC2" w:rsidRDefault="00F75EC2" w:rsidP="003115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F75EC2" w:rsidRDefault="00F75EC2" w:rsidP="00311536">
            <w:pPr>
              <w:rPr>
                <w:sz w:val="18"/>
                <w:szCs w:val="18"/>
              </w:rPr>
            </w:pPr>
          </w:p>
        </w:tc>
        <w:tc>
          <w:tcPr>
            <w:tcW w:w="973" w:type="dxa"/>
            <w:shd w:val="clear" w:color="auto" w:fill="auto"/>
          </w:tcPr>
          <w:p w:rsidR="00F75EC2" w:rsidRDefault="00F75EC2" w:rsidP="003115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F75EC2" w:rsidRDefault="00F75EC2" w:rsidP="00311536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auto"/>
          </w:tcPr>
          <w:p w:rsidR="00F75EC2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30" w:type="dxa"/>
            <w:shd w:val="clear" w:color="auto" w:fill="auto"/>
          </w:tcPr>
          <w:p w:rsidR="00F75EC2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92" w:type="dxa"/>
            <w:vMerge w:val="restart"/>
            <w:shd w:val="clear" w:color="auto" w:fill="auto"/>
          </w:tcPr>
          <w:p w:rsidR="00F75EC2" w:rsidRDefault="00F75EC2" w:rsidP="003115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Формування земельних ділянок, реєстрація їх в ДЗК та виготовлення правовстановлюючих документів, що посвідчують право власності на них за Широківською селищною радою.</w:t>
            </w:r>
          </w:p>
          <w:p w:rsidR="00F75EC2" w:rsidRDefault="00F75EC2" w:rsidP="00311536">
            <w:pPr>
              <w:rPr>
                <w:sz w:val="18"/>
                <w:szCs w:val="18"/>
              </w:rPr>
            </w:pPr>
          </w:p>
          <w:p w:rsidR="00F75EC2" w:rsidRPr="00C82C76" w:rsidRDefault="00F75EC2" w:rsidP="00311536">
            <w:pPr>
              <w:rPr>
                <w:sz w:val="18"/>
                <w:szCs w:val="18"/>
              </w:rPr>
            </w:pPr>
          </w:p>
        </w:tc>
      </w:tr>
      <w:tr w:rsidR="00F75EC2" w:rsidRPr="00C82C76" w:rsidTr="00311536">
        <w:trPr>
          <w:trHeight w:val="476"/>
        </w:trPr>
        <w:tc>
          <w:tcPr>
            <w:tcW w:w="1519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sz w:val="18"/>
                <w:szCs w:val="18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</w:tcPr>
          <w:p w:rsidR="00F75EC2" w:rsidRDefault="00F75EC2" w:rsidP="00311536">
            <w:pPr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>Обласний бюджет</w:t>
            </w:r>
          </w:p>
        </w:tc>
        <w:tc>
          <w:tcPr>
            <w:tcW w:w="856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54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F75EC2" w:rsidRPr="00C82C76" w:rsidRDefault="00F75EC2" w:rsidP="003115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3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F75EC2" w:rsidRPr="00C82C76" w:rsidRDefault="00F75EC2" w:rsidP="003115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auto"/>
          </w:tcPr>
          <w:p w:rsidR="00F75EC2" w:rsidRPr="007E7BE1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30" w:type="dxa"/>
            <w:shd w:val="clear" w:color="auto" w:fill="auto"/>
          </w:tcPr>
          <w:p w:rsidR="00F75EC2" w:rsidRPr="007E7BE1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92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sz w:val="18"/>
                <w:szCs w:val="18"/>
              </w:rPr>
            </w:pPr>
          </w:p>
        </w:tc>
      </w:tr>
      <w:tr w:rsidR="00F75EC2" w:rsidRPr="00C82C76" w:rsidTr="00311536">
        <w:trPr>
          <w:trHeight w:val="285"/>
        </w:trPr>
        <w:tc>
          <w:tcPr>
            <w:tcW w:w="1519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sz w:val="18"/>
                <w:szCs w:val="18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</w:tcPr>
          <w:p w:rsidR="00F75EC2" w:rsidRPr="00C82C76" w:rsidRDefault="00F75EC2" w:rsidP="00311536">
            <w:pPr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>Місцевий бюджет</w:t>
            </w:r>
          </w:p>
        </w:tc>
        <w:tc>
          <w:tcPr>
            <w:tcW w:w="856" w:type="dxa"/>
            <w:shd w:val="clear" w:color="auto" w:fill="auto"/>
          </w:tcPr>
          <w:p w:rsidR="00F75EC2" w:rsidRPr="00C82C76" w:rsidRDefault="00882AAD" w:rsidP="0031153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F75EC2">
              <w:rPr>
                <w:sz w:val="18"/>
                <w:szCs w:val="18"/>
              </w:rPr>
              <w:t>0000,00</w:t>
            </w:r>
          </w:p>
        </w:tc>
        <w:tc>
          <w:tcPr>
            <w:tcW w:w="1454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  <w:p w:rsidR="00F75EC2" w:rsidRDefault="00F75EC2" w:rsidP="00311536"/>
        </w:tc>
        <w:tc>
          <w:tcPr>
            <w:tcW w:w="973" w:type="dxa"/>
            <w:shd w:val="clear" w:color="auto" w:fill="auto"/>
          </w:tcPr>
          <w:p w:rsidR="00F75EC2" w:rsidRPr="00C82C76" w:rsidRDefault="002F6801" w:rsidP="003115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F75EC2">
              <w:rPr>
                <w:sz w:val="18"/>
                <w:szCs w:val="18"/>
              </w:rPr>
              <w:t>0000,00</w:t>
            </w:r>
          </w:p>
          <w:p w:rsidR="00F75EC2" w:rsidRDefault="00F75EC2" w:rsidP="00311536"/>
        </w:tc>
        <w:tc>
          <w:tcPr>
            <w:tcW w:w="857" w:type="dxa"/>
            <w:shd w:val="clear" w:color="auto" w:fill="auto"/>
          </w:tcPr>
          <w:p w:rsidR="00F75EC2" w:rsidRPr="00C82C76" w:rsidRDefault="00882AAD" w:rsidP="003115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F6801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0000</w:t>
            </w:r>
            <w:r w:rsidR="00623F2D">
              <w:rPr>
                <w:sz w:val="18"/>
                <w:szCs w:val="18"/>
              </w:rPr>
              <w:t>,00</w:t>
            </w:r>
          </w:p>
          <w:p w:rsidR="00F75EC2" w:rsidRDefault="00F75EC2" w:rsidP="00311536"/>
        </w:tc>
        <w:tc>
          <w:tcPr>
            <w:tcW w:w="1230" w:type="dxa"/>
            <w:shd w:val="clear" w:color="auto" w:fill="auto"/>
          </w:tcPr>
          <w:p w:rsidR="00F75EC2" w:rsidRDefault="00882AAD" w:rsidP="00311536">
            <w:r>
              <w:rPr>
                <w:sz w:val="18"/>
                <w:szCs w:val="18"/>
              </w:rPr>
              <w:t>25</w:t>
            </w:r>
            <w:r w:rsidR="00F75EC2">
              <w:rPr>
                <w:sz w:val="18"/>
                <w:szCs w:val="18"/>
              </w:rPr>
              <w:t>0000,00</w:t>
            </w:r>
          </w:p>
        </w:tc>
        <w:tc>
          <w:tcPr>
            <w:tcW w:w="3892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sz w:val="18"/>
                <w:szCs w:val="18"/>
              </w:rPr>
            </w:pPr>
          </w:p>
        </w:tc>
      </w:tr>
      <w:tr w:rsidR="00F75EC2" w:rsidRPr="00C82C76" w:rsidTr="00311536">
        <w:trPr>
          <w:trHeight w:val="60"/>
        </w:trPr>
        <w:tc>
          <w:tcPr>
            <w:tcW w:w="1519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sz w:val="18"/>
                <w:szCs w:val="18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</w:tcPr>
          <w:p w:rsidR="00F75EC2" w:rsidRPr="00C82C76" w:rsidRDefault="00F75EC2" w:rsidP="00311536">
            <w:pPr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>Інші джерела</w:t>
            </w:r>
          </w:p>
        </w:tc>
        <w:tc>
          <w:tcPr>
            <w:tcW w:w="856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 w:rsidRPr="00C82C7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54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C82C76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sz w:val="18"/>
                <w:szCs w:val="18"/>
              </w:rPr>
            </w:pPr>
            <w:r w:rsidRPr="00C82C76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</w:t>
            </w:r>
          </w:p>
          <w:p w:rsidR="00F75EC2" w:rsidRPr="00C82C76" w:rsidRDefault="00F75EC2" w:rsidP="003115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auto"/>
          </w:tcPr>
          <w:p w:rsidR="00F75EC2" w:rsidRPr="007E7BE1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 w:rsidRPr="007E7BE1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30" w:type="dxa"/>
            <w:shd w:val="clear" w:color="auto" w:fill="auto"/>
          </w:tcPr>
          <w:p w:rsidR="00F75EC2" w:rsidRPr="007E7BE1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 w:rsidRPr="007E7BE1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92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sz w:val="18"/>
                <w:szCs w:val="18"/>
              </w:rPr>
            </w:pPr>
          </w:p>
        </w:tc>
      </w:tr>
      <w:tr w:rsidR="00F75EC2" w:rsidRPr="00C82C76" w:rsidTr="00311536">
        <w:trPr>
          <w:trHeight w:val="458"/>
        </w:trPr>
        <w:tc>
          <w:tcPr>
            <w:tcW w:w="1519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sz w:val="18"/>
                <w:szCs w:val="18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</w:tcPr>
          <w:p w:rsidR="00F75EC2" w:rsidRPr="00C82C76" w:rsidRDefault="00F75EC2" w:rsidP="00311536">
            <w:pPr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>Усього</w:t>
            </w:r>
          </w:p>
        </w:tc>
        <w:tc>
          <w:tcPr>
            <w:tcW w:w="856" w:type="dxa"/>
            <w:shd w:val="clear" w:color="auto" w:fill="auto"/>
          </w:tcPr>
          <w:p w:rsidR="00F75EC2" w:rsidRDefault="00623F2D" w:rsidP="00311536">
            <w:r>
              <w:rPr>
                <w:sz w:val="18"/>
                <w:szCs w:val="18"/>
              </w:rPr>
              <w:t>25</w:t>
            </w:r>
            <w:r w:rsidR="00F75EC2">
              <w:rPr>
                <w:sz w:val="18"/>
                <w:szCs w:val="18"/>
              </w:rPr>
              <w:t>0000,00</w:t>
            </w:r>
          </w:p>
        </w:tc>
        <w:tc>
          <w:tcPr>
            <w:tcW w:w="1454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  <w:p w:rsidR="00F75EC2" w:rsidRDefault="00F75EC2" w:rsidP="00311536"/>
        </w:tc>
        <w:tc>
          <w:tcPr>
            <w:tcW w:w="973" w:type="dxa"/>
            <w:shd w:val="clear" w:color="auto" w:fill="auto"/>
          </w:tcPr>
          <w:p w:rsidR="00F75EC2" w:rsidRPr="00C82C76" w:rsidRDefault="002F6801" w:rsidP="003115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F75EC2">
              <w:rPr>
                <w:sz w:val="18"/>
                <w:szCs w:val="18"/>
              </w:rPr>
              <w:t>0000,00</w:t>
            </w:r>
          </w:p>
          <w:p w:rsidR="00F75EC2" w:rsidRDefault="00F75EC2" w:rsidP="00311536"/>
        </w:tc>
        <w:tc>
          <w:tcPr>
            <w:tcW w:w="857" w:type="dxa"/>
            <w:shd w:val="clear" w:color="auto" w:fill="auto"/>
          </w:tcPr>
          <w:p w:rsidR="00623F2D" w:rsidRPr="00C82C76" w:rsidRDefault="00623F2D" w:rsidP="00623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F6801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0000,00</w:t>
            </w:r>
          </w:p>
          <w:p w:rsidR="00F75EC2" w:rsidRDefault="00F75EC2" w:rsidP="00311536"/>
        </w:tc>
        <w:tc>
          <w:tcPr>
            <w:tcW w:w="1230" w:type="dxa"/>
            <w:shd w:val="clear" w:color="auto" w:fill="auto"/>
          </w:tcPr>
          <w:p w:rsidR="00F75EC2" w:rsidRDefault="00623F2D" w:rsidP="00311536">
            <w:r>
              <w:rPr>
                <w:sz w:val="18"/>
                <w:szCs w:val="18"/>
              </w:rPr>
              <w:t>250000,00</w:t>
            </w:r>
          </w:p>
        </w:tc>
        <w:tc>
          <w:tcPr>
            <w:tcW w:w="3892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sz w:val="18"/>
                <w:szCs w:val="18"/>
              </w:rPr>
            </w:pPr>
          </w:p>
        </w:tc>
      </w:tr>
      <w:tr w:rsidR="00F75EC2" w:rsidRPr="00C82C76" w:rsidTr="00311536">
        <w:trPr>
          <w:trHeight w:val="285"/>
        </w:trPr>
        <w:tc>
          <w:tcPr>
            <w:tcW w:w="1519" w:type="dxa"/>
            <w:vMerge w:val="restart"/>
            <w:shd w:val="clear" w:color="auto" w:fill="auto"/>
          </w:tcPr>
          <w:p w:rsidR="00F75EC2" w:rsidRPr="00334794" w:rsidRDefault="00F75EC2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7" w:type="dxa"/>
            <w:vMerge w:val="restart"/>
            <w:shd w:val="clear" w:color="auto" w:fill="auto"/>
          </w:tcPr>
          <w:p w:rsidR="00F75EC2" w:rsidRPr="0035145C" w:rsidRDefault="00F62FAB" w:rsidP="0031153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F75EC2" w:rsidRPr="0035145C">
              <w:rPr>
                <w:bCs/>
                <w:sz w:val="16"/>
                <w:szCs w:val="16"/>
              </w:rPr>
              <w:t xml:space="preserve">.2 </w:t>
            </w:r>
            <w:r w:rsidR="00F75EC2" w:rsidRPr="0035145C">
              <w:rPr>
                <w:rStyle w:val="apple-style-span"/>
                <w:bCs/>
                <w:color w:val="000000"/>
                <w:sz w:val="16"/>
                <w:szCs w:val="16"/>
              </w:rPr>
              <w:t>Виготовлення землевпорядної документації на земельні ділянки комунальної форми власності</w:t>
            </w:r>
            <w:r w:rsidR="00F75EC2">
              <w:rPr>
                <w:rStyle w:val="apple-style-sp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495" w:type="dxa"/>
            <w:vMerge w:val="restart"/>
            <w:shd w:val="clear" w:color="auto" w:fill="auto"/>
          </w:tcPr>
          <w:p w:rsidR="00F75EC2" w:rsidRPr="00C82C76" w:rsidRDefault="00F75EC2" w:rsidP="00311536">
            <w:pPr>
              <w:rPr>
                <w:sz w:val="18"/>
                <w:szCs w:val="18"/>
              </w:rPr>
            </w:pPr>
            <w:r w:rsidRPr="00C82C76">
              <w:rPr>
                <w:sz w:val="18"/>
                <w:szCs w:val="18"/>
              </w:rPr>
              <w:t>Широківська селищна рада</w:t>
            </w:r>
          </w:p>
        </w:tc>
        <w:tc>
          <w:tcPr>
            <w:tcW w:w="1063" w:type="dxa"/>
            <w:vMerge w:val="restart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sz w:val="18"/>
                <w:szCs w:val="18"/>
              </w:rPr>
            </w:pPr>
            <w:r w:rsidRPr="00C82C76">
              <w:rPr>
                <w:sz w:val="18"/>
                <w:szCs w:val="18"/>
              </w:rPr>
              <w:t xml:space="preserve">Січень </w:t>
            </w:r>
            <w:r w:rsidRPr="00D37DD6">
              <w:rPr>
                <w:sz w:val="18"/>
                <w:szCs w:val="18"/>
              </w:rPr>
              <w:t>202</w:t>
            </w:r>
            <w:r w:rsidR="00F62FAB">
              <w:rPr>
                <w:sz w:val="18"/>
                <w:szCs w:val="18"/>
              </w:rPr>
              <w:t>3</w:t>
            </w:r>
            <w:r w:rsidRPr="00C82C76">
              <w:rPr>
                <w:sz w:val="18"/>
                <w:szCs w:val="18"/>
              </w:rPr>
              <w:t xml:space="preserve"> – грудень </w:t>
            </w:r>
            <w:r w:rsidRPr="00D37DD6">
              <w:rPr>
                <w:sz w:val="18"/>
                <w:szCs w:val="18"/>
              </w:rPr>
              <w:t>202</w:t>
            </w:r>
            <w:r w:rsidR="00F62FAB">
              <w:rPr>
                <w:sz w:val="18"/>
                <w:szCs w:val="18"/>
                <w:lang w:val="ru-RU"/>
              </w:rPr>
              <w:t>5</w:t>
            </w:r>
            <w:r w:rsidRPr="00C82C76">
              <w:rPr>
                <w:sz w:val="18"/>
                <w:szCs w:val="18"/>
              </w:rPr>
              <w:t xml:space="preserve"> років</w:t>
            </w:r>
          </w:p>
        </w:tc>
        <w:tc>
          <w:tcPr>
            <w:tcW w:w="1414" w:type="dxa"/>
            <w:shd w:val="clear" w:color="auto" w:fill="auto"/>
          </w:tcPr>
          <w:p w:rsidR="00F75EC2" w:rsidRPr="00C82C76" w:rsidRDefault="00F75EC2" w:rsidP="00311536">
            <w:pPr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>Державний бюджет</w:t>
            </w:r>
          </w:p>
        </w:tc>
        <w:tc>
          <w:tcPr>
            <w:tcW w:w="856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 w:rsidRPr="00C82C7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54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F75EC2" w:rsidRPr="00C82C76" w:rsidRDefault="00F75EC2" w:rsidP="00311536">
            <w:pPr>
              <w:rPr>
                <w:sz w:val="18"/>
                <w:szCs w:val="18"/>
              </w:rPr>
            </w:pPr>
          </w:p>
        </w:tc>
        <w:tc>
          <w:tcPr>
            <w:tcW w:w="973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F75EC2" w:rsidRPr="00C82C76" w:rsidRDefault="00F75EC2" w:rsidP="003115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auto"/>
          </w:tcPr>
          <w:p w:rsidR="00F75EC2" w:rsidRPr="009E74AB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 w:rsidRPr="009E74A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30" w:type="dxa"/>
            <w:shd w:val="clear" w:color="auto" w:fill="auto"/>
          </w:tcPr>
          <w:p w:rsidR="00F75EC2" w:rsidRPr="009E74AB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 w:rsidRPr="009E74A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92" w:type="dxa"/>
            <w:vMerge w:val="restart"/>
            <w:shd w:val="clear" w:color="auto" w:fill="auto"/>
          </w:tcPr>
          <w:p w:rsidR="00F75EC2" w:rsidRDefault="00F75EC2" w:rsidP="003115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Формування земельних ділянок комунальної форми власності та передача їх у власність, користування фізичним, юридичним особам.</w:t>
            </w:r>
          </w:p>
          <w:p w:rsidR="00F75EC2" w:rsidRDefault="00F75EC2" w:rsidP="00311536">
            <w:pPr>
              <w:rPr>
                <w:sz w:val="18"/>
                <w:szCs w:val="18"/>
              </w:rPr>
            </w:pPr>
          </w:p>
          <w:p w:rsidR="00F75EC2" w:rsidRDefault="00F75EC2" w:rsidP="00311536">
            <w:pPr>
              <w:rPr>
                <w:sz w:val="18"/>
                <w:szCs w:val="18"/>
              </w:rPr>
            </w:pPr>
          </w:p>
          <w:p w:rsidR="00F75EC2" w:rsidRDefault="00F75EC2" w:rsidP="00311536">
            <w:pPr>
              <w:rPr>
                <w:sz w:val="18"/>
                <w:szCs w:val="18"/>
              </w:rPr>
            </w:pPr>
          </w:p>
          <w:p w:rsidR="00F75EC2" w:rsidRDefault="00F75EC2" w:rsidP="00311536">
            <w:pPr>
              <w:rPr>
                <w:sz w:val="18"/>
                <w:szCs w:val="18"/>
              </w:rPr>
            </w:pPr>
          </w:p>
          <w:p w:rsidR="00F75EC2" w:rsidRPr="00C82C76" w:rsidRDefault="00F75EC2" w:rsidP="00311536">
            <w:pPr>
              <w:rPr>
                <w:sz w:val="18"/>
                <w:szCs w:val="18"/>
              </w:rPr>
            </w:pPr>
          </w:p>
        </w:tc>
      </w:tr>
      <w:tr w:rsidR="00F75EC2" w:rsidRPr="00C82C76" w:rsidTr="00311536">
        <w:trPr>
          <w:trHeight w:val="285"/>
        </w:trPr>
        <w:tc>
          <w:tcPr>
            <w:tcW w:w="1519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sz w:val="18"/>
                <w:szCs w:val="18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</w:tcPr>
          <w:p w:rsidR="00F75EC2" w:rsidRPr="00C82C76" w:rsidRDefault="00F75EC2" w:rsidP="00311536">
            <w:pPr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>Обласний бюджет</w:t>
            </w:r>
          </w:p>
        </w:tc>
        <w:tc>
          <w:tcPr>
            <w:tcW w:w="856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 w:rsidRPr="00C82C7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54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sz w:val="18"/>
                <w:szCs w:val="18"/>
              </w:rPr>
            </w:pPr>
            <w:r w:rsidRPr="00C82C76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73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sz w:val="18"/>
                <w:szCs w:val="18"/>
              </w:rPr>
            </w:pPr>
            <w:r w:rsidRPr="00C82C76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</w:t>
            </w:r>
          </w:p>
          <w:p w:rsidR="00F75EC2" w:rsidRPr="00C82C76" w:rsidRDefault="00F75EC2" w:rsidP="003115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shd w:val="clear" w:color="auto" w:fill="auto"/>
          </w:tcPr>
          <w:p w:rsidR="00F75EC2" w:rsidRPr="009E74AB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 w:rsidRPr="009E74A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30" w:type="dxa"/>
            <w:shd w:val="clear" w:color="auto" w:fill="auto"/>
          </w:tcPr>
          <w:p w:rsidR="00F75EC2" w:rsidRPr="009E74AB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 w:rsidRPr="009E74A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92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sz w:val="18"/>
                <w:szCs w:val="18"/>
              </w:rPr>
            </w:pPr>
          </w:p>
        </w:tc>
      </w:tr>
      <w:tr w:rsidR="00F75EC2" w:rsidRPr="00C82C76" w:rsidTr="00311536">
        <w:trPr>
          <w:trHeight w:val="285"/>
        </w:trPr>
        <w:tc>
          <w:tcPr>
            <w:tcW w:w="1519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bCs/>
                <w:sz w:val="18"/>
                <w:szCs w:val="18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sz w:val="18"/>
                <w:szCs w:val="18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</w:tcPr>
          <w:p w:rsidR="00F75EC2" w:rsidRPr="00C82C76" w:rsidRDefault="00F75EC2" w:rsidP="00311536">
            <w:pPr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>Місцевий бюджет</w:t>
            </w:r>
          </w:p>
        </w:tc>
        <w:tc>
          <w:tcPr>
            <w:tcW w:w="856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100000</w:t>
            </w:r>
            <w:r w:rsidRPr="00C82C76">
              <w:rPr>
                <w:sz w:val="18"/>
                <w:szCs w:val="18"/>
              </w:rPr>
              <w:t>,00</w:t>
            </w:r>
          </w:p>
        </w:tc>
        <w:tc>
          <w:tcPr>
            <w:tcW w:w="1454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  <w:p w:rsidR="00F75EC2" w:rsidRDefault="00F75EC2" w:rsidP="00311536"/>
        </w:tc>
        <w:tc>
          <w:tcPr>
            <w:tcW w:w="973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  <w:p w:rsidR="00F75EC2" w:rsidRDefault="00F75EC2" w:rsidP="00311536"/>
        </w:tc>
        <w:tc>
          <w:tcPr>
            <w:tcW w:w="857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F75EC2" w:rsidRDefault="00F75EC2" w:rsidP="00311536"/>
        </w:tc>
        <w:tc>
          <w:tcPr>
            <w:tcW w:w="1230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100000,00</w:t>
            </w:r>
          </w:p>
          <w:p w:rsidR="00F75EC2" w:rsidRDefault="00F75EC2" w:rsidP="00311536"/>
        </w:tc>
        <w:tc>
          <w:tcPr>
            <w:tcW w:w="3892" w:type="dxa"/>
            <w:vMerge/>
            <w:shd w:val="clear" w:color="auto" w:fill="auto"/>
          </w:tcPr>
          <w:p w:rsidR="00F75EC2" w:rsidRPr="00C82C76" w:rsidRDefault="00F75EC2" w:rsidP="00311536">
            <w:pPr>
              <w:rPr>
                <w:sz w:val="18"/>
                <w:szCs w:val="18"/>
              </w:rPr>
            </w:pPr>
          </w:p>
        </w:tc>
      </w:tr>
      <w:tr w:rsidR="00F75EC2" w:rsidRPr="0098658E" w:rsidTr="00311536">
        <w:trPr>
          <w:trHeight w:val="285"/>
        </w:trPr>
        <w:tc>
          <w:tcPr>
            <w:tcW w:w="1519" w:type="dxa"/>
            <w:vMerge/>
            <w:shd w:val="clear" w:color="auto" w:fill="auto"/>
          </w:tcPr>
          <w:p w:rsidR="00F75EC2" w:rsidRPr="0098658E" w:rsidRDefault="00F75EC2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F75EC2" w:rsidRPr="0098658E" w:rsidRDefault="00F75EC2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:rsidR="00F75EC2" w:rsidRPr="0098658E" w:rsidRDefault="00F75EC2" w:rsidP="00311536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F75EC2" w:rsidRPr="0098658E" w:rsidRDefault="00F75EC2" w:rsidP="00311536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</w:tcPr>
          <w:p w:rsidR="00F75EC2" w:rsidRPr="0098658E" w:rsidRDefault="00F75EC2" w:rsidP="00311536">
            <w:pPr>
              <w:rPr>
                <w:b/>
                <w:bCs/>
                <w:sz w:val="20"/>
                <w:szCs w:val="20"/>
              </w:rPr>
            </w:pPr>
            <w:r w:rsidRPr="0098658E">
              <w:rPr>
                <w:b/>
                <w:bCs/>
                <w:sz w:val="20"/>
                <w:szCs w:val="20"/>
              </w:rPr>
              <w:t>Інші джерела</w:t>
            </w:r>
          </w:p>
        </w:tc>
        <w:tc>
          <w:tcPr>
            <w:tcW w:w="856" w:type="dxa"/>
            <w:shd w:val="clear" w:color="auto" w:fill="auto"/>
          </w:tcPr>
          <w:p w:rsidR="00F75EC2" w:rsidRPr="0098658E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98658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54" w:type="dxa"/>
            <w:shd w:val="clear" w:color="auto" w:fill="auto"/>
          </w:tcPr>
          <w:p w:rsidR="00F75EC2" w:rsidRPr="0098658E" w:rsidRDefault="00F75EC2" w:rsidP="00311536">
            <w:pPr>
              <w:jc w:val="center"/>
              <w:rPr>
                <w:sz w:val="20"/>
                <w:szCs w:val="20"/>
              </w:rPr>
            </w:pPr>
            <w:r w:rsidRPr="0098658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  <w:p w:rsidR="00F75EC2" w:rsidRPr="0098658E" w:rsidRDefault="00F75EC2" w:rsidP="00311536">
            <w:pPr>
              <w:jc w:val="center"/>
              <w:rPr>
                <w:sz w:val="20"/>
                <w:szCs w:val="20"/>
              </w:rPr>
            </w:pPr>
            <w:r w:rsidRPr="0098658E">
              <w:rPr>
                <w:sz w:val="20"/>
                <w:szCs w:val="20"/>
              </w:rPr>
              <w:t> </w:t>
            </w:r>
          </w:p>
        </w:tc>
        <w:tc>
          <w:tcPr>
            <w:tcW w:w="973" w:type="dxa"/>
            <w:shd w:val="clear" w:color="auto" w:fill="auto"/>
          </w:tcPr>
          <w:p w:rsidR="00F75EC2" w:rsidRPr="0098658E" w:rsidRDefault="00F75EC2" w:rsidP="00311536">
            <w:pPr>
              <w:jc w:val="center"/>
              <w:rPr>
                <w:sz w:val="20"/>
                <w:szCs w:val="20"/>
              </w:rPr>
            </w:pPr>
            <w:r w:rsidRPr="0098658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  <w:p w:rsidR="00F75EC2" w:rsidRPr="0098658E" w:rsidRDefault="00F75EC2" w:rsidP="00311536">
            <w:pPr>
              <w:jc w:val="center"/>
              <w:rPr>
                <w:sz w:val="20"/>
                <w:szCs w:val="20"/>
              </w:rPr>
            </w:pPr>
            <w:r w:rsidRPr="0098658E">
              <w:rPr>
                <w:sz w:val="20"/>
                <w:szCs w:val="20"/>
              </w:rPr>
              <w:t> </w:t>
            </w:r>
          </w:p>
        </w:tc>
        <w:tc>
          <w:tcPr>
            <w:tcW w:w="857" w:type="dxa"/>
            <w:shd w:val="clear" w:color="auto" w:fill="auto"/>
          </w:tcPr>
          <w:p w:rsidR="00F75EC2" w:rsidRPr="009E74AB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9E74A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0" w:type="dxa"/>
            <w:shd w:val="clear" w:color="auto" w:fill="auto"/>
          </w:tcPr>
          <w:p w:rsidR="00F75EC2" w:rsidRPr="009E74AB" w:rsidRDefault="00F75EC2" w:rsidP="00311536">
            <w:pPr>
              <w:jc w:val="center"/>
              <w:rPr>
                <w:bCs/>
                <w:sz w:val="20"/>
                <w:szCs w:val="20"/>
              </w:rPr>
            </w:pPr>
            <w:r w:rsidRPr="009E74A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92" w:type="dxa"/>
            <w:vMerge/>
            <w:shd w:val="clear" w:color="auto" w:fill="auto"/>
          </w:tcPr>
          <w:p w:rsidR="00F75EC2" w:rsidRPr="0098658E" w:rsidRDefault="00F75EC2" w:rsidP="00311536">
            <w:pPr>
              <w:rPr>
                <w:sz w:val="20"/>
                <w:szCs w:val="20"/>
              </w:rPr>
            </w:pPr>
          </w:p>
        </w:tc>
      </w:tr>
      <w:tr w:rsidR="00F75EC2" w:rsidRPr="0098658E" w:rsidTr="00311536">
        <w:trPr>
          <w:trHeight w:val="363"/>
        </w:trPr>
        <w:tc>
          <w:tcPr>
            <w:tcW w:w="1519" w:type="dxa"/>
            <w:vMerge/>
            <w:shd w:val="clear" w:color="auto" w:fill="auto"/>
          </w:tcPr>
          <w:p w:rsidR="00F75EC2" w:rsidRPr="0098658E" w:rsidRDefault="00F75EC2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F75EC2" w:rsidRPr="0098658E" w:rsidRDefault="00F75EC2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shd w:val="clear" w:color="auto" w:fill="auto"/>
          </w:tcPr>
          <w:p w:rsidR="00F75EC2" w:rsidRPr="0098658E" w:rsidRDefault="00F75EC2" w:rsidP="00311536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F75EC2" w:rsidRPr="0098658E" w:rsidRDefault="00F75EC2" w:rsidP="00311536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</w:tcPr>
          <w:p w:rsidR="00F75EC2" w:rsidRDefault="00F75EC2" w:rsidP="00311536">
            <w:pPr>
              <w:rPr>
                <w:b/>
                <w:bCs/>
                <w:sz w:val="20"/>
                <w:szCs w:val="20"/>
              </w:rPr>
            </w:pPr>
            <w:r w:rsidRPr="0098658E">
              <w:rPr>
                <w:b/>
                <w:bCs/>
                <w:sz w:val="20"/>
                <w:szCs w:val="20"/>
              </w:rPr>
              <w:t>Усього</w:t>
            </w:r>
          </w:p>
          <w:p w:rsidR="00F75EC2" w:rsidRPr="00D37DD6" w:rsidRDefault="00F75EC2" w:rsidP="00311536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856" w:type="dxa"/>
            <w:shd w:val="clear" w:color="auto" w:fill="auto"/>
          </w:tcPr>
          <w:p w:rsidR="00F75EC2" w:rsidRDefault="00F75EC2" w:rsidP="00311536">
            <w:r>
              <w:rPr>
                <w:sz w:val="18"/>
                <w:szCs w:val="18"/>
              </w:rPr>
              <w:t>100000</w:t>
            </w:r>
            <w:r w:rsidRPr="00C82C76">
              <w:rPr>
                <w:sz w:val="18"/>
                <w:szCs w:val="18"/>
              </w:rPr>
              <w:t>,00</w:t>
            </w:r>
          </w:p>
        </w:tc>
        <w:tc>
          <w:tcPr>
            <w:tcW w:w="1454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  <w:p w:rsidR="00F75EC2" w:rsidRDefault="00F75EC2" w:rsidP="00311536"/>
        </w:tc>
        <w:tc>
          <w:tcPr>
            <w:tcW w:w="973" w:type="dxa"/>
            <w:shd w:val="clear" w:color="auto" w:fill="auto"/>
          </w:tcPr>
          <w:p w:rsidR="00F75EC2" w:rsidRPr="00C82C76" w:rsidRDefault="00F75EC2" w:rsidP="003115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  <w:p w:rsidR="00F75EC2" w:rsidRDefault="00F75EC2" w:rsidP="00311536"/>
        </w:tc>
        <w:tc>
          <w:tcPr>
            <w:tcW w:w="857" w:type="dxa"/>
            <w:shd w:val="clear" w:color="auto" w:fill="auto"/>
          </w:tcPr>
          <w:p w:rsidR="00F75EC2" w:rsidRDefault="00F75EC2" w:rsidP="00311536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30" w:type="dxa"/>
            <w:shd w:val="clear" w:color="auto" w:fill="auto"/>
          </w:tcPr>
          <w:p w:rsidR="00F75EC2" w:rsidRDefault="00F75EC2" w:rsidP="00311536">
            <w:r>
              <w:rPr>
                <w:sz w:val="18"/>
                <w:szCs w:val="18"/>
              </w:rPr>
              <w:t>100000</w:t>
            </w:r>
            <w:r w:rsidRPr="00C82C76">
              <w:rPr>
                <w:sz w:val="18"/>
                <w:szCs w:val="18"/>
              </w:rPr>
              <w:t>,00</w:t>
            </w:r>
          </w:p>
        </w:tc>
        <w:tc>
          <w:tcPr>
            <w:tcW w:w="3892" w:type="dxa"/>
            <w:vMerge/>
            <w:shd w:val="clear" w:color="auto" w:fill="auto"/>
          </w:tcPr>
          <w:p w:rsidR="00F75EC2" w:rsidRPr="0098658E" w:rsidRDefault="00F75EC2" w:rsidP="00311536">
            <w:pPr>
              <w:rPr>
                <w:sz w:val="20"/>
                <w:szCs w:val="20"/>
              </w:rPr>
            </w:pPr>
          </w:p>
        </w:tc>
      </w:tr>
      <w:tr w:rsidR="00534911" w:rsidRPr="0098658E" w:rsidTr="00311536">
        <w:trPr>
          <w:trHeight w:val="613"/>
        </w:trPr>
        <w:tc>
          <w:tcPr>
            <w:tcW w:w="15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3115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Pr="00047870">
              <w:rPr>
                <w:b/>
                <w:bCs/>
                <w:sz w:val="18"/>
                <w:szCs w:val="18"/>
              </w:rPr>
              <w:t>. Розвиток земельних відносин і охорони земель</w:t>
            </w:r>
          </w:p>
          <w:p w:rsidR="00534911" w:rsidRDefault="00534911" w:rsidP="00311536">
            <w:pPr>
              <w:rPr>
                <w:b/>
                <w:bCs/>
                <w:sz w:val="20"/>
                <w:szCs w:val="20"/>
              </w:rPr>
            </w:pPr>
          </w:p>
          <w:p w:rsidR="00534911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311536">
            <w:pPr>
              <w:rPr>
                <w:bCs/>
                <w:sz w:val="20"/>
                <w:szCs w:val="20"/>
              </w:rPr>
            </w:pPr>
            <w:r w:rsidRPr="00F62FAB">
              <w:rPr>
                <w:bCs/>
                <w:sz w:val="20"/>
                <w:szCs w:val="20"/>
              </w:rPr>
              <w:lastRenderedPageBreak/>
              <w:t>2.</w:t>
            </w:r>
            <w:r>
              <w:rPr>
                <w:bCs/>
                <w:sz w:val="20"/>
                <w:szCs w:val="20"/>
              </w:rPr>
              <w:t xml:space="preserve">1 </w:t>
            </w:r>
            <w:r w:rsidRPr="00F62FAB">
              <w:rPr>
                <w:bCs/>
                <w:sz w:val="20"/>
                <w:szCs w:val="20"/>
              </w:rPr>
              <w:t xml:space="preserve">Проведення заходів щодо охорони та </w:t>
            </w:r>
            <w:r w:rsidRPr="00F62FAB">
              <w:rPr>
                <w:bCs/>
                <w:sz w:val="20"/>
                <w:szCs w:val="20"/>
              </w:rPr>
              <w:lastRenderedPageBreak/>
              <w:t>поліпшення земель, здійснення озеленення території Широківської селищної ради</w:t>
            </w:r>
          </w:p>
          <w:p w:rsidR="00534911" w:rsidRDefault="00534911" w:rsidP="00D828BF">
            <w:pPr>
              <w:rPr>
                <w:bCs/>
                <w:sz w:val="20"/>
                <w:szCs w:val="20"/>
              </w:rPr>
            </w:pPr>
          </w:p>
          <w:p w:rsidR="00534911" w:rsidRPr="00F62FAB" w:rsidRDefault="00534911" w:rsidP="00D828B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1F1AB8" w:rsidRDefault="00534911" w:rsidP="00311536">
            <w:pPr>
              <w:jc w:val="center"/>
              <w:rPr>
                <w:bCs/>
                <w:sz w:val="20"/>
                <w:szCs w:val="20"/>
              </w:rPr>
            </w:pPr>
            <w:r w:rsidRPr="001F1AB8">
              <w:rPr>
                <w:bCs/>
                <w:sz w:val="20"/>
                <w:szCs w:val="20"/>
              </w:rPr>
              <w:lastRenderedPageBreak/>
              <w:t>Широківська селищна рада</w:t>
            </w:r>
          </w:p>
        </w:tc>
        <w:tc>
          <w:tcPr>
            <w:tcW w:w="106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8658E" w:rsidRDefault="00534911" w:rsidP="00311536">
            <w:pPr>
              <w:rPr>
                <w:b/>
                <w:bCs/>
                <w:sz w:val="20"/>
                <w:szCs w:val="20"/>
              </w:rPr>
            </w:pPr>
            <w:r w:rsidRPr="00C82C76">
              <w:rPr>
                <w:sz w:val="18"/>
                <w:szCs w:val="18"/>
              </w:rPr>
              <w:t xml:space="preserve">Січень </w:t>
            </w:r>
            <w:r w:rsidRPr="00D37DD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  <w:r w:rsidRPr="00C82C76">
              <w:rPr>
                <w:sz w:val="18"/>
                <w:szCs w:val="18"/>
              </w:rPr>
              <w:t xml:space="preserve"> – грудень </w:t>
            </w:r>
            <w:r w:rsidRPr="00D37DD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  <w:r w:rsidRPr="00C82C76">
              <w:rPr>
                <w:sz w:val="18"/>
                <w:szCs w:val="18"/>
              </w:rPr>
              <w:t xml:space="preserve"> років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E74AB" w:rsidRDefault="00534911" w:rsidP="00534911">
            <w:pPr>
              <w:rPr>
                <w:b/>
                <w:bCs/>
                <w:sz w:val="16"/>
                <w:szCs w:val="16"/>
              </w:rPr>
            </w:pPr>
            <w:r w:rsidRPr="00534911">
              <w:rPr>
                <w:b/>
                <w:bCs/>
                <w:sz w:val="16"/>
                <w:szCs w:val="16"/>
              </w:rPr>
              <w:t>Державний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34911" w:rsidRDefault="00534911" w:rsidP="00311536">
            <w:pPr>
              <w:rPr>
                <w:sz w:val="20"/>
                <w:szCs w:val="20"/>
              </w:rPr>
            </w:pPr>
            <w:r w:rsidRPr="00F62FAB">
              <w:rPr>
                <w:bCs/>
                <w:sz w:val="20"/>
                <w:szCs w:val="20"/>
              </w:rPr>
              <w:t xml:space="preserve">Проведення заходів, розроблення </w:t>
            </w:r>
            <w:r>
              <w:rPr>
                <w:bCs/>
                <w:sz w:val="20"/>
                <w:szCs w:val="20"/>
                <w:lang w:val="ru-RU"/>
              </w:rPr>
              <w:t xml:space="preserve">проектів </w:t>
            </w:r>
            <w:r w:rsidRPr="00370192">
              <w:rPr>
                <w:bCs/>
                <w:sz w:val="20"/>
                <w:szCs w:val="20"/>
                <w:lang w:val="ru-RU"/>
              </w:rPr>
              <w:t>щодо охорони та поліпшення земель, здійснення озеленення території Широківської селищної ради</w:t>
            </w:r>
            <w:r>
              <w:rPr>
                <w:sz w:val="20"/>
                <w:szCs w:val="20"/>
              </w:rPr>
              <w:t>.</w:t>
            </w:r>
          </w:p>
          <w:p w:rsidR="00534911" w:rsidRPr="0098658E" w:rsidRDefault="00534911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4911" w:rsidRPr="0098658E" w:rsidTr="00311536">
        <w:trPr>
          <w:trHeight w:val="427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8658E" w:rsidRDefault="00534911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1F1AB8" w:rsidRDefault="00534911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8658E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311536">
            <w:pPr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>Обласний бюджет</w:t>
            </w:r>
          </w:p>
          <w:p w:rsidR="00534911" w:rsidRPr="00C82C76" w:rsidRDefault="00534911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34911" w:rsidRPr="0098658E" w:rsidRDefault="00534911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4911" w:rsidRPr="0098658E" w:rsidTr="00311536">
        <w:trPr>
          <w:trHeight w:val="439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8658E" w:rsidRDefault="00534911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1F1AB8" w:rsidRDefault="00534911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8658E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311536">
            <w:pPr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>Місцевий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4E5261" w:rsidRDefault="00534911" w:rsidP="00534911">
            <w:pPr>
              <w:jc w:val="center"/>
              <w:rPr>
                <w:bCs/>
                <w:sz w:val="18"/>
                <w:szCs w:val="18"/>
              </w:rPr>
            </w:pPr>
            <w:r w:rsidRPr="004E5261">
              <w:rPr>
                <w:bCs/>
                <w:sz w:val="18"/>
                <w:szCs w:val="18"/>
              </w:rPr>
              <w:t>1600000,00</w:t>
            </w:r>
          </w:p>
        </w:tc>
        <w:tc>
          <w:tcPr>
            <w:tcW w:w="1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4E5261" w:rsidRDefault="00534911" w:rsidP="00311536">
            <w:pPr>
              <w:jc w:val="center"/>
              <w:rPr>
                <w:bCs/>
                <w:sz w:val="18"/>
                <w:szCs w:val="18"/>
              </w:rPr>
            </w:pPr>
            <w:r w:rsidRPr="004E5261">
              <w:rPr>
                <w:bCs/>
                <w:sz w:val="18"/>
                <w:szCs w:val="18"/>
              </w:rPr>
              <w:t>1000000,00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4E5261" w:rsidRDefault="00534911" w:rsidP="00311536">
            <w:pPr>
              <w:jc w:val="center"/>
              <w:rPr>
                <w:bCs/>
                <w:sz w:val="18"/>
                <w:szCs w:val="18"/>
              </w:rPr>
            </w:pPr>
            <w:r w:rsidRPr="004E5261">
              <w:rPr>
                <w:bCs/>
                <w:sz w:val="18"/>
                <w:szCs w:val="18"/>
              </w:rPr>
              <w:t>600000</w:t>
            </w: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4E5261" w:rsidRDefault="00534911" w:rsidP="00534911">
            <w:pPr>
              <w:jc w:val="center"/>
              <w:rPr>
                <w:bCs/>
                <w:sz w:val="18"/>
                <w:szCs w:val="18"/>
              </w:rPr>
            </w:pPr>
            <w:r w:rsidRPr="004E5261">
              <w:rPr>
                <w:bCs/>
                <w:sz w:val="18"/>
                <w:szCs w:val="18"/>
              </w:rPr>
              <w:t>1600000,00</w:t>
            </w:r>
          </w:p>
        </w:tc>
        <w:tc>
          <w:tcPr>
            <w:tcW w:w="38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34911" w:rsidRPr="0098658E" w:rsidRDefault="00534911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4911" w:rsidRPr="0098658E" w:rsidTr="00311536">
        <w:trPr>
          <w:trHeight w:val="676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8658E" w:rsidRDefault="00534911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1F1AB8" w:rsidRDefault="00534911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8658E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311536">
            <w:pPr>
              <w:rPr>
                <w:b/>
                <w:bCs/>
                <w:sz w:val="18"/>
                <w:szCs w:val="18"/>
              </w:rPr>
            </w:pPr>
            <w:r w:rsidRPr="0098658E">
              <w:rPr>
                <w:b/>
                <w:bCs/>
                <w:sz w:val="20"/>
                <w:szCs w:val="20"/>
              </w:rPr>
              <w:t>Інші джерела</w:t>
            </w:r>
          </w:p>
          <w:p w:rsidR="00534911" w:rsidRDefault="00534911" w:rsidP="0031153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34911" w:rsidRPr="0098658E" w:rsidRDefault="00534911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4911" w:rsidRPr="0098658E" w:rsidTr="00AA578F">
        <w:trPr>
          <w:trHeight w:val="645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8658E" w:rsidRDefault="00534911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1F1AB8" w:rsidRDefault="00534911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8658E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084E62" w:rsidRDefault="00534911" w:rsidP="00311536">
            <w:pPr>
              <w:rPr>
                <w:b/>
                <w:bCs/>
                <w:sz w:val="20"/>
                <w:szCs w:val="20"/>
              </w:rPr>
            </w:pPr>
            <w:r w:rsidRPr="0098658E">
              <w:rPr>
                <w:b/>
                <w:bCs/>
                <w:sz w:val="20"/>
                <w:szCs w:val="20"/>
              </w:rPr>
              <w:t>Усього</w:t>
            </w:r>
          </w:p>
          <w:p w:rsidR="00534911" w:rsidRDefault="00534911" w:rsidP="00311536">
            <w:pPr>
              <w:rPr>
                <w:b/>
                <w:bCs/>
                <w:sz w:val="16"/>
                <w:szCs w:val="16"/>
              </w:rPr>
            </w:pPr>
          </w:p>
          <w:p w:rsidR="00534911" w:rsidRPr="00084E62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534911" w:rsidRPr="004E5261" w:rsidRDefault="00534911" w:rsidP="00534911">
            <w:pPr>
              <w:jc w:val="center"/>
              <w:rPr>
                <w:bCs/>
                <w:sz w:val="18"/>
                <w:szCs w:val="18"/>
              </w:rPr>
            </w:pPr>
            <w:r w:rsidRPr="004E5261">
              <w:rPr>
                <w:bCs/>
                <w:sz w:val="18"/>
                <w:szCs w:val="18"/>
              </w:rPr>
              <w:t>1600000,00</w:t>
            </w:r>
          </w:p>
        </w:tc>
        <w:tc>
          <w:tcPr>
            <w:tcW w:w="1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4E5261" w:rsidRDefault="00534911" w:rsidP="00311536">
            <w:pPr>
              <w:jc w:val="center"/>
              <w:rPr>
                <w:bCs/>
                <w:sz w:val="18"/>
                <w:szCs w:val="18"/>
              </w:rPr>
            </w:pPr>
            <w:r w:rsidRPr="004E5261">
              <w:rPr>
                <w:bCs/>
                <w:sz w:val="18"/>
                <w:szCs w:val="18"/>
              </w:rPr>
              <w:t>1000000,00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4E5261" w:rsidRDefault="00534911" w:rsidP="002F6801">
            <w:pPr>
              <w:jc w:val="center"/>
              <w:rPr>
                <w:bCs/>
                <w:sz w:val="18"/>
                <w:szCs w:val="18"/>
              </w:rPr>
            </w:pPr>
            <w:r w:rsidRPr="004E5261">
              <w:rPr>
                <w:bCs/>
                <w:sz w:val="18"/>
                <w:szCs w:val="18"/>
              </w:rPr>
              <w:t>600000</w:t>
            </w: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534911" w:rsidRPr="004E5261" w:rsidRDefault="00534911" w:rsidP="00882AAD">
            <w:pPr>
              <w:jc w:val="center"/>
              <w:rPr>
                <w:bCs/>
                <w:sz w:val="18"/>
                <w:szCs w:val="18"/>
              </w:rPr>
            </w:pPr>
            <w:r w:rsidRPr="004E5261">
              <w:rPr>
                <w:bCs/>
                <w:sz w:val="18"/>
                <w:szCs w:val="18"/>
              </w:rPr>
              <w:t>1600000,00</w:t>
            </w:r>
          </w:p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34911" w:rsidRPr="0098658E" w:rsidRDefault="00534911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4911" w:rsidRPr="0098658E" w:rsidTr="00534911">
        <w:trPr>
          <w:trHeight w:val="525"/>
        </w:trPr>
        <w:tc>
          <w:tcPr>
            <w:tcW w:w="15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8658E" w:rsidRDefault="00534911" w:rsidP="00D828B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2.2 Виготовлення </w:t>
            </w:r>
            <w:r w:rsidRPr="00D828BF">
              <w:rPr>
                <w:bCs/>
                <w:sz w:val="20"/>
                <w:szCs w:val="20"/>
              </w:rPr>
              <w:t>проект</w:t>
            </w:r>
            <w:r>
              <w:rPr>
                <w:bCs/>
                <w:sz w:val="20"/>
                <w:szCs w:val="20"/>
              </w:rPr>
              <w:t>у</w:t>
            </w:r>
            <w:r w:rsidRPr="00D828BF">
              <w:rPr>
                <w:bCs/>
                <w:sz w:val="20"/>
                <w:szCs w:val="20"/>
              </w:rPr>
              <w:t xml:space="preserve"> землеустрою щодо організації і встановлення меж територій природно-заповідного фонду </w:t>
            </w:r>
            <w:r>
              <w:rPr>
                <w:bCs/>
                <w:sz w:val="20"/>
                <w:szCs w:val="20"/>
              </w:rPr>
              <w:t>щодо регіонального ландшафтного парку «Балка Кобильна»</w:t>
            </w: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1F1AB8" w:rsidRDefault="00534911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534911" w:rsidRDefault="00534911" w:rsidP="00311536">
            <w:pPr>
              <w:rPr>
                <w:bCs/>
                <w:sz w:val="20"/>
                <w:szCs w:val="20"/>
              </w:rPr>
            </w:pPr>
            <w:r w:rsidRPr="00534911">
              <w:rPr>
                <w:bCs/>
                <w:sz w:val="20"/>
                <w:szCs w:val="20"/>
              </w:rPr>
              <w:t>Січень 2023 – грудень 2025 років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8658E" w:rsidRDefault="00534911" w:rsidP="00311536">
            <w:pPr>
              <w:rPr>
                <w:b/>
                <w:bCs/>
                <w:sz w:val="20"/>
                <w:szCs w:val="20"/>
              </w:rPr>
            </w:pPr>
            <w:r w:rsidRPr="00534911">
              <w:rPr>
                <w:b/>
                <w:bCs/>
                <w:sz w:val="20"/>
                <w:szCs w:val="20"/>
              </w:rPr>
              <w:t>Державний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89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34911" w:rsidRPr="00534911" w:rsidRDefault="00534911" w:rsidP="00534911">
            <w:pPr>
              <w:jc w:val="both"/>
              <w:rPr>
                <w:bCs/>
                <w:sz w:val="20"/>
                <w:szCs w:val="20"/>
              </w:rPr>
            </w:pPr>
            <w:r w:rsidRPr="00534911">
              <w:rPr>
                <w:bCs/>
                <w:sz w:val="20"/>
                <w:szCs w:val="20"/>
              </w:rPr>
              <w:t>Виготовлення проекту землеустрою щодо встановлення меж регіонального ландшафтного парку «Балка Кобильна».</w:t>
            </w:r>
          </w:p>
        </w:tc>
      </w:tr>
      <w:tr w:rsidR="00534911" w:rsidRPr="0098658E" w:rsidTr="00534911">
        <w:trPr>
          <w:trHeight w:val="840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D828B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1F1AB8" w:rsidRDefault="00534911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534911" w:rsidRDefault="00534911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8658E" w:rsidRDefault="00534911" w:rsidP="00311536">
            <w:pPr>
              <w:rPr>
                <w:b/>
                <w:bCs/>
                <w:sz w:val="20"/>
                <w:szCs w:val="20"/>
              </w:rPr>
            </w:pPr>
            <w:r w:rsidRPr="00534911">
              <w:rPr>
                <w:b/>
                <w:bCs/>
                <w:sz w:val="20"/>
                <w:szCs w:val="20"/>
              </w:rPr>
              <w:t>Обласний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8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34911" w:rsidRPr="0098658E" w:rsidRDefault="00534911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4911" w:rsidRPr="0098658E" w:rsidTr="00534911">
        <w:trPr>
          <w:trHeight w:val="885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5349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53491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1F1AB8" w:rsidRDefault="00534911" w:rsidP="0053491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534911" w:rsidRDefault="00534911" w:rsidP="0053491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8658E" w:rsidRDefault="00534911" w:rsidP="00534911">
            <w:pPr>
              <w:rPr>
                <w:b/>
                <w:bCs/>
                <w:sz w:val="20"/>
                <w:szCs w:val="20"/>
              </w:rPr>
            </w:pPr>
            <w:r w:rsidRPr="00534911">
              <w:rPr>
                <w:b/>
                <w:bCs/>
                <w:sz w:val="20"/>
                <w:szCs w:val="20"/>
              </w:rPr>
              <w:t>Місцевий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Pr="004E5261" w:rsidRDefault="00534911" w:rsidP="00534911">
            <w:pPr>
              <w:jc w:val="center"/>
              <w:rPr>
                <w:sz w:val="18"/>
                <w:szCs w:val="18"/>
              </w:rPr>
            </w:pPr>
            <w:r w:rsidRPr="004E5261">
              <w:rPr>
                <w:sz w:val="18"/>
                <w:szCs w:val="18"/>
              </w:rPr>
              <w:t>200000</w:t>
            </w:r>
            <w:r w:rsidR="004E5261" w:rsidRPr="004E5261">
              <w:rPr>
                <w:sz w:val="18"/>
                <w:szCs w:val="18"/>
              </w:rPr>
              <w:t>,00</w:t>
            </w:r>
          </w:p>
        </w:tc>
        <w:tc>
          <w:tcPr>
            <w:tcW w:w="1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534911" w:rsidRDefault="00534911" w:rsidP="00534911">
            <w:pPr>
              <w:jc w:val="center"/>
              <w:rPr>
                <w:sz w:val="16"/>
                <w:szCs w:val="16"/>
              </w:rPr>
            </w:pPr>
            <w:r w:rsidRPr="00534911">
              <w:rPr>
                <w:sz w:val="16"/>
                <w:szCs w:val="16"/>
              </w:rPr>
              <w:t>0</w:t>
            </w: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4E5261" w:rsidRDefault="00534911" w:rsidP="00534911">
            <w:pPr>
              <w:rPr>
                <w:sz w:val="18"/>
                <w:szCs w:val="18"/>
              </w:rPr>
            </w:pPr>
            <w:r w:rsidRPr="004E5261">
              <w:rPr>
                <w:sz w:val="18"/>
                <w:szCs w:val="18"/>
              </w:rPr>
              <w:t>200000</w:t>
            </w:r>
            <w:r w:rsidR="004E5261" w:rsidRPr="004E5261">
              <w:rPr>
                <w:sz w:val="18"/>
                <w:szCs w:val="18"/>
              </w:rPr>
              <w:t>,00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534911" w:rsidRDefault="00534911" w:rsidP="005349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534911" w:rsidRDefault="00534911" w:rsidP="00534911">
            <w:pPr>
              <w:jc w:val="center"/>
              <w:rPr>
                <w:sz w:val="16"/>
                <w:szCs w:val="16"/>
              </w:rPr>
            </w:pPr>
            <w:r w:rsidRPr="00534911">
              <w:rPr>
                <w:sz w:val="16"/>
                <w:szCs w:val="16"/>
              </w:rPr>
              <w:t>0</w:t>
            </w:r>
          </w:p>
        </w:tc>
        <w:tc>
          <w:tcPr>
            <w:tcW w:w="38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34911" w:rsidRPr="0098658E" w:rsidRDefault="00534911" w:rsidP="0053491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4911" w:rsidRPr="0098658E" w:rsidTr="00534911">
        <w:trPr>
          <w:trHeight w:val="705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D828B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1F1AB8" w:rsidRDefault="00534911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534911" w:rsidRDefault="00534911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8658E" w:rsidRDefault="00534911" w:rsidP="00311536">
            <w:pPr>
              <w:rPr>
                <w:b/>
                <w:bCs/>
                <w:sz w:val="20"/>
                <w:szCs w:val="20"/>
              </w:rPr>
            </w:pPr>
            <w:r w:rsidRPr="00534911">
              <w:rPr>
                <w:b/>
                <w:bCs/>
                <w:sz w:val="20"/>
                <w:szCs w:val="20"/>
              </w:rPr>
              <w:t>Інші джерела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8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34911" w:rsidRPr="0098658E" w:rsidRDefault="00534911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4911" w:rsidRPr="0098658E" w:rsidTr="00311536">
        <w:trPr>
          <w:trHeight w:val="1140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D828B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1F1AB8" w:rsidRDefault="00534911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534911" w:rsidRDefault="00534911" w:rsidP="00311536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534911" w:rsidRDefault="00534911" w:rsidP="00311536">
            <w:pPr>
              <w:rPr>
                <w:b/>
                <w:bCs/>
                <w:sz w:val="20"/>
                <w:szCs w:val="20"/>
              </w:rPr>
            </w:pPr>
            <w:r w:rsidRPr="00534911">
              <w:rPr>
                <w:b/>
                <w:bCs/>
                <w:sz w:val="20"/>
                <w:szCs w:val="20"/>
              </w:rPr>
              <w:t>Усього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Pr="004E5261" w:rsidRDefault="00534911" w:rsidP="00311536">
            <w:pPr>
              <w:jc w:val="center"/>
              <w:rPr>
                <w:bCs/>
                <w:sz w:val="18"/>
                <w:szCs w:val="18"/>
              </w:rPr>
            </w:pPr>
            <w:r w:rsidRPr="004E5261">
              <w:rPr>
                <w:bCs/>
                <w:sz w:val="18"/>
                <w:szCs w:val="18"/>
              </w:rPr>
              <w:t>200000</w:t>
            </w:r>
            <w:r w:rsidR="004E5261" w:rsidRPr="004E5261"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1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4E5261" w:rsidRDefault="00534911" w:rsidP="00311536">
            <w:pPr>
              <w:jc w:val="center"/>
              <w:rPr>
                <w:bCs/>
                <w:sz w:val="18"/>
                <w:szCs w:val="18"/>
              </w:rPr>
            </w:pPr>
            <w:r w:rsidRPr="004E5261">
              <w:rPr>
                <w:bCs/>
                <w:sz w:val="18"/>
                <w:szCs w:val="18"/>
              </w:rPr>
              <w:t>200000</w:t>
            </w:r>
            <w:r w:rsidR="004E5261" w:rsidRPr="004E5261"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35145C" w:rsidRDefault="00534911" w:rsidP="0031153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8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34911" w:rsidRPr="0098658E" w:rsidRDefault="00534911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4911" w:rsidRPr="0098658E" w:rsidTr="002D3752">
        <w:trPr>
          <w:trHeight w:val="747"/>
        </w:trPr>
        <w:tc>
          <w:tcPr>
            <w:tcW w:w="15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311536">
            <w:pPr>
              <w:rPr>
                <w:b/>
                <w:bCs/>
                <w:sz w:val="20"/>
                <w:szCs w:val="20"/>
              </w:rPr>
            </w:pPr>
            <w:r w:rsidRPr="00F62FAB">
              <w:rPr>
                <w:b/>
                <w:bCs/>
                <w:sz w:val="20"/>
                <w:szCs w:val="20"/>
              </w:rPr>
              <w:t>3. Оновлення</w:t>
            </w:r>
            <w:r>
              <w:rPr>
                <w:b/>
                <w:bCs/>
                <w:sz w:val="20"/>
                <w:szCs w:val="20"/>
              </w:rPr>
              <w:t xml:space="preserve"> меж та</w:t>
            </w:r>
            <w:r w:rsidRPr="00F62FAB">
              <w:rPr>
                <w:b/>
                <w:bCs/>
                <w:sz w:val="20"/>
                <w:szCs w:val="20"/>
              </w:rPr>
              <w:t xml:space="preserve"> нормативної грошової оцінки земель населених пунктів Широківської селищної ради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2E439A">
              <w:rPr>
                <w:b/>
                <w:bCs/>
                <w:sz w:val="20"/>
                <w:szCs w:val="20"/>
              </w:rPr>
              <w:t xml:space="preserve">а також </w:t>
            </w:r>
            <w:r w:rsidRPr="002E439A">
              <w:rPr>
                <w:b/>
                <w:bCs/>
                <w:sz w:val="20"/>
                <w:szCs w:val="20"/>
              </w:rPr>
              <w:lastRenderedPageBreak/>
              <w:t>інших земель комунальної форми власності</w:t>
            </w:r>
            <w:r>
              <w:rPr>
                <w:bCs/>
                <w:sz w:val="20"/>
                <w:szCs w:val="20"/>
              </w:rPr>
              <w:t>.</w:t>
            </w:r>
          </w:p>
          <w:p w:rsidR="00534911" w:rsidRDefault="00534911" w:rsidP="00311536">
            <w:pPr>
              <w:rPr>
                <w:b/>
                <w:bCs/>
                <w:sz w:val="20"/>
                <w:szCs w:val="20"/>
              </w:rPr>
            </w:pPr>
          </w:p>
          <w:p w:rsidR="00534911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C237B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3.</w:t>
            </w:r>
            <w:r>
              <w:rPr>
                <w:bCs/>
                <w:sz w:val="20"/>
                <w:szCs w:val="20"/>
                <w:lang w:val="ru-RU"/>
              </w:rPr>
              <w:t>1 Розроблення проектів зе</w:t>
            </w:r>
            <w:r w:rsidR="004E5261">
              <w:rPr>
                <w:bCs/>
                <w:sz w:val="20"/>
                <w:szCs w:val="20"/>
                <w:lang w:val="ru-RU"/>
              </w:rPr>
              <w:t xml:space="preserve">млеустрою щодо встановлення меж </w:t>
            </w:r>
            <w:r>
              <w:rPr>
                <w:bCs/>
                <w:sz w:val="20"/>
                <w:szCs w:val="20"/>
                <w:lang w:val="ru-RU"/>
              </w:rPr>
              <w:t>населених пунктів с. Шест</w:t>
            </w:r>
            <w:r>
              <w:rPr>
                <w:bCs/>
                <w:sz w:val="20"/>
                <w:szCs w:val="20"/>
              </w:rPr>
              <w:t xml:space="preserve">ірня, с. </w:t>
            </w:r>
            <w:r>
              <w:rPr>
                <w:bCs/>
                <w:sz w:val="20"/>
                <w:szCs w:val="20"/>
              </w:rPr>
              <w:lastRenderedPageBreak/>
              <w:t>Благодатне</w:t>
            </w:r>
            <w:r w:rsidR="006060AA">
              <w:rPr>
                <w:bCs/>
                <w:sz w:val="20"/>
                <w:szCs w:val="20"/>
              </w:rPr>
              <w:t>, с. Новокурське</w:t>
            </w:r>
            <w:r>
              <w:rPr>
                <w:bCs/>
                <w:sz w:val="20"/>
                <w:szCs w:val="20"/>
              </w:rPr>
              <w:t xml:space="preserve"> Криворізького району Дніпропетровської області.</w:t>
            </w:r>
          </w:p>
          <w:p w:rsidR="00534911" w:rsidRDefault="00534911" w:rsidP="00C237B1">
            <w:pPr>
              <w:jc w:val="both"/>
              <w:rPr>
                <w:bCs/>
                <w:sz w:val="20"/>
                <w:szCs w:val="20"/>
              </w:rPr>
            </w:pPr>
          </w:p>
          <w:p w:rsidR="00534911" w:rsidRPr="0098658E" w:rsidRDefault="00534911" w:rsidP="00C237B1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8658E" w:rsidRDefault="00534911" w:rsidP="000C5518">
            <w:pPr>
              <w:rPr>
                <w:sz w:val="20"/>
                <w:szCs w:val="20"/>
              </w:rPr>
            </w:pPr>
            <w:r w:rsidRPr="00C82C76">
              <w:rPr>
                <w:sz w:val="18"/>
                <w:szCs w:val="18"/>
              </w:rPr>
              <w:lastRenderedPageBreak/>
              <w:t>Широківська селищна рада</w:t>
            </w: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8658E" w:rsidRDefault="00534911" w:rsidP="000C5518">
            <w:pPr>
              <w:jc w:val="center"/>
              <w:rPr>
                <w:sz w:val="20"/>
                <w:szCs w:val="20"/>
              </w:rPr>
            </w:pPr>
            <w:r w:rsidRPr="00C82C76">
              <w:rPr>
                <w:sz w:val="18"/>
                <w:szCs w:val="18"/>
              </w:rPr>
              <w:t xml:space="preserve">Січень </w:t>
            </w:r>
            <w:r w:rsidRPr="00D37DD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  <w:r w:rsidRPr="00C82C76">
              <w:rPr>
                <w:sz w:val="18"/>
                <w:szCs w:val="18"/>
              </w:rPr>
              <w:t xml:space="preserve"> – грудень </w:t>
            </w:r>
            <w:r w:rsidRPr="00D37DD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  <w:lang w:val="ru-RU"/>
              </w:rPr>
              <w:t>5</w:t>
            </w:r>
            <w:r w:rsidRPr="00C82C76">
              <w:rPr>
                <w:sz w:val="18"/>
                <w:szCs w:val="18"/>
              </w:rPr>
              <w:t xml:space="preserve"> років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82C76" w:rsidRDefault="00534911" w:rsidP="000C5518">
            <w:pPr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>Державний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Pr="00C82C76" w:rsidRDefault="00534911" w:rsidP="000C5518">
            <w:pPr>
              <w:jc w:val="center"/>
              <w:rPr>
                <w:bCs/>
                <w:sz w:val="18"/>
                <w:szCs w:val="18"/>
              </w:rPr>
            </w:pPr>
            <w:r w:rsidRPr="00C82C7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82C76" w:rsidRDefault="00534911" w:rsidP="002F68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534911" w:rsidRPr="00C82C76" w:rsidRDefault="00534911" w:rsidP="002F68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82C76" w:rsidRDefault="00534911" w:rsidP="000C55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534911" w:rsidRPr="00C82C76" w:rsidRDefault="00534911" w:rsidP="000C55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E74AB" w:rsidRDefault="00534911" w:rsidP="000C5518">
            <w:pPr>
              <w:jc w:val="center"/>
              <w:rPr>
                <w:bCs/>
                <w:sz w:val="18"/>
                <w:szCs w:val="18"/>
              </w:rPr>
            </w:pPr>
            <w:r w:rsidRPr="009E74A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E74AB" w:rsidRDefault="00534911" w:rsidP="000C5518">
            <w:pPr>
              <w:jc w:val="center"/>
              <w:rPr>
                <w:bCs/>
                <w:sz w:val="18"/>
                <w:szCs w:val="18"/>
              </w:rPr>
            </w:pPr>
            <w:r w:rsidRPr="009E74A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9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34911" w:rsidRDefault="00534911" w:rsidP="002F68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Розробка проектів землеустрою щодо встановлення меж населених пунктів с. Шестірня, с. Благодатне</w:t>
            </w:r>
            <w:r w:rsidR="004E5261">
              <w:rPr>
                <w:sz w:val="20"/>
                <w:szCs w:val="20"/>
              </w:rPr>
              <w:t>, с.Новокурське</w:t>
            </w:r>
            <w:r>
              <w:rPr>
                <w:sz w:val="20"/>
                <w:szCs w:val="20"/>
              </w:rPr>
              <w:t xml:space="preserve"> Криворізького району Дніпропетровської області.</w:t>
            </w:r>
          </w:p>
          <w:p w:rsidR="00534911" w:rsidRPr="00B20C94" w:rsidRDefault="00534911" w:rsidP="00B20C9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34911" w:rsidRPr="0098658E" w:rsidTr="002D3752">
        <w:trPr>
          <w:trHeight w:val="876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F62FAB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C237B1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82C76" w:rsidRDefault="00534911" w:rsidP="000C5518">
            <w:pPr>
              <w:rPr>
                <w:sz w:val="18"/>
                <w:szCs w:val="18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82C76" w:rsidRDefault="00534911" w:rsidP="000C55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2F6801">
            <w:pPr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>Обласний бюджет</w:t>
            </w:r>
          </w:p>
          <w:p w:rsidR="00534911" w:rsidRPr="00C82C76" w:rsidRDefault="00534911" w:rsidP="000C551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Pr="00C82C76" w:rsidRDefault="00534911" w:rsidP="000C55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2F68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0C55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E74AB" w:rsidRDefault="00534911" w:rsidP="000C55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E74AB" w:rsidRDefault="00534911" w:rsidP="000C55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34911" w:rsidRPr="00B20C94" w:rsidRDefault="00534911" w:rsidP="00B20C9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34911" w:rsidRPr="0098658E" w:rsidTr="000C5518">
        <w:trPr>
          <w:trHeight w:val="701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F62FAB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C237B1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82C76" w:rsidRDefault="00534911" w:rsidP="000C5518">
            <w:pPr>
              <w:rPr>
                <w:sz w:val="18"/>
                <w:szCs w:val="18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82C76" w:rsidRDefault="00534911" w:rsidP="000C55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82C76" w:rsidRDefault="00534911" w:rsidP="000C5518">
            <w:pPr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>Місцевий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Pr="00C82C76" w:rsidRDefault="00534911" w:rsidP="000C55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100000,00</w:t>
            </w:r>
          </w:p>
        </w:tc>
        <w:tc>
          <w:tcPr>
            <w:tcW w:w="1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2F68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0C55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E74AB" w:rsidRDefault="00534911" w:rsidP="000C55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50000,00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E74AB" w:rsidRDefault="00534911" w:rsidP="000C55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100000,00</w:t>
            </w:r>
          </w:p>
        </w:tc>
        <w:tc>
          <w:tcPr>
            <w:tcW w:w="38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34911" w:rsidRPr="00B20C94" w:rsidRDefault="00534911" w:rsidP="00B20C9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34911" w:rsidRPr="0098658E" w:rsidTr="00CC2B11">
        <w:trPr>
          <w:trHeight w:val="1051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F62FAB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C237B1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82C76" w:rsidRDefault="00534911" w:rsidP="000C5518">
            <w:pPr>
              <w:rPr>
                <w:sz w:val="18"/>
                <w:szCs w:val="18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82C76" w:rsidRDefault="00534911" w:rsidP="000C55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2F6801">
            <w:pPr>
              <w:rPr>
                <w:b/>
                <w:bCs/>
                <w:sz w:val="18"/>
                <w:szCs w:val="18"/>
              </w:rPr>
            </w:pPr>
            <w:r w:rsidRPr="0098658E">
              <w:rPr>
                <w:b/>
                <w:bCs/>
                <w:sz w:val="20"/>
                <w:szCs w:val="20"/>
              </w:rPr>
              <w:t>Інші джерела</w:t>
            </w:r>
          </w:p>
          <w:p w:rsidR="00534911" w:rsidRPr="00C82C76" w:rsidRDefault="00534911" w:rsidP="000C551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Pr="00C82C76" w:rsidRDefault="00534911" w:rsidP="000C55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2F68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0C55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E74AB" w:rsidRDefault="00534911" w:rsidP="000C55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E74AB" w:rsidRDefault="00534911" w:rsidP="000C55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34911" w:rsidRPr="00B20C94" w:rsidRDefault="00534911" w:rsidP="00B20C9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34911" w:rsidRPr="0098658E" w:rsidTr="000C5518">
        <w:trPr>
          <w:trHeight w:val="538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F62FAB" w:rsidRDefault="0053491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C237B1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82C76" w:rsidRDefault="00534911" w:rsidP="000C5518">
            <w:pPr>
              <w:rPr>
                <w:sz w:val="18"/>
                <w:szCs w:val="18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C82C76" w:rsidRDefault="00534911" w:rsidP="000C55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084E62" w:rsidRDefault="00534911" w:rsidP="002F6801">
            <w:pPr>
              <w:rPr>
                <w:b/>
                <w:bCs/>
                <w:sz w:val="20"/>
                <w:szCs w:val="20"/>
              </w:rPr>
            </w:pPr>
            <w:r w:rsidRPr="0098658E">
              <w:rPr>
                <w:b/>
                <w:bCs/>
                <w:sz w:val="20"/>
                <w:szCs w:val="20"/>
              </w:rPr>
              <w:t>Усього</w:t>
            </w:r>
          </w:p>
          <w:p w:rsidR="00534911" w:rsidRPr="00C82C76" w:rsidRDefault="00534911" w:rsidP="000C551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34911" w:rsidRPr="00C82C76" w:rsidRDefault="00534911" w:rsidP="000C55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100000,00</w:t>
            </w:r>
          </w:p>
        </w:tc>
        <w:tc>
          <w:tcPr>
            <w:tcW w:w="1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0C55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Default="00534911" w:rsidP="000C55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E74AB" w:rsidRDefault="00534911" w:rsidP="000C55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50000,00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11" w:rsidRPr="009E74AB" w:rsidRDefault="00534911" w:rsidP="000C55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100000,00</w:t>
            </w:r>
          </w:p>
        </w:tc>
        <w:tc>
          <w:tcPr>
            <w:tcW w:w="38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34911" w:rsidRPr="00B20C94" w:rsidRDefault="00534911" w:rsidP="00B20C9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2F6801" w:rsidRPr="0098658E" w:rsidTr="000C5518">
        <w:trPr>
          <w:trHeight w:val="500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F62FAB" w:rsidRDefault="002F680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Default="002F6801" w:rsidP="002E439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3.2 Оновлення нормативної грошової оцінки земель населених пунктів Широківської селищної ради</w:t>
            </w:r>
            <w:r w:rsidR="002E439A">
              <w:rPr>
                <w:bCs/>
                <w:sz w:val="20"/>
                <w:szCs w:val="20"/>
              </w:rPr>
              <w:t xml:space="preserve">, </w:t>
            </w:r>
            <w:r w:rsidR="002E439A" w:rsidRPr="002E439A">
              <w:rPr>
                <w:bCs/>
                <w:sz w:val="20"/>
                <w:szCs w:val="20"/>
              </w:rPr>
              <w:t>а також інших земель комунальної форми власності</w:t>
            </w:r>
            <w:r w:rsidR="002E439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Default="002F6801" w:rsidP="002F6801">
            <w:pPr>
              <w:jc w:val="center"/>
              <w:rPr>
                <w:bCs/>
                <w:sz w:val="20"/>
                <w:szCs w:val="20"/>
              </w:rPr>
            </w:pPr>
          </w:p>
          <w:p w:rsidR="002F6801" w:rsidRPr="00C82C76" w:rsidRDefault="002F6801" w:rsidP="002F6801">
            <w:pPr>
              <w:rPr>
                <w:sz w:val="18"/>
                <w:szCs w:val="18"/>
              </w:rPr>
            </w:pPr>
            <w:r w:rsidRPr="001F1AB8">
              <w:rPr>
                <w:bCs/>
                <w:sz w:val="20"/>
                <w:szCs w:val="20"/>
              </w:rPr>
              <w:t>Широківська селищна рада</w:t>
            </w:r>
          </w:p>
        </w:tc>
        <w:tc>
          <w:tcPr>
            <w:tcW w:w="106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C82C76" w:rsidRDefault="002F6801" w:rsidP="000C55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C82C76" w:rsidRDefault="002F6801" w:rsidP="000C5518">
            <w:pPr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>Державний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F6801" w:rsidRPr="00C82C76" w:rsidRDefault="002F6801" w:rsidP="000C5518">
            <w:pPr>
              <w:jc w:val="center"/>
              <w:rPr>
                <w:bCs/>
                <w:sz w:val="18"/>
                <w:szCs w:val="18"/>
              </w:rPr>
            </w:pPr>
            <w:r w:rsidRPr="00C82C7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C82C76" w:rsidRDefault="002F6801" w:rsidP="000C55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2F6801" w:rsidRPr="00C82C76" w:rsidRDefault="002F6801" w:rsidP="000C55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C82C76" w:rsidRDefault="002F6801" w:rsidP="000C55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2F6801" w:rsidRPr="00C82C76" w:rsidRDefault="002F6801" w:rsidP="000C55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9E74AB" w:rsidRDefault="002F6801" w:rsidP="000C5518">
            <w:pPr>
              <w:jc w:val="center"/>
              <w:rPr>
                <w:bCs/>
                <w:sz w:val="18"/>
                <w:szCs w:val="18"/>
              </w:rPr>
            </w:pPr>
            <w:r w:rsidRPr="009E74A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9E74AB" w:rsidRDefault="002F6801" w:rsidP="000C5518">
            <w:pPr>
              <w:jc w:val="center"/>
              <w:rPr>
                <w:bCs/>
                <w:sz w:val="18"/>
                <w:szCs w:val="18"/>
              </w:rPr>
            </w:pPr>
            <w:r w:rsidRPr="009E74A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F6801" w:rsidRPr="00B20C94" w:rsidRDefault="002F6801" w:rsidP="00B20C9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2F6801" w:rsidRPr="0098658E" w:rsidTr="000C5518">
        <w:trPr>
          <w:trHeight w:val="538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F62FAB" w:rsidRDefault="002F6801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Default="002F6801" w:rsidP="00C237B1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C82C76" w:rsidRDefault="002F6801" w:rsidP="000C5518">
            <w:pPr>
              <w:rPr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C82C76" w:rsidRDefault="002F6801" w:rsidP="000C55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Default="002F6801" w:rsidP="000C5518">
            <w:pPr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>Обласний бюджет</w:t>
            </w:r>
          </w:p>
          <w:p w:rsidR="002F6801" w:rsidRPr="00C82C76" w:rsidRDefault="002F6801" w:rsidP="000C551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F6801" w:rsidRPr="00C82C76" w:rsidRDefault="002F6801" w:rsidP="000C55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Default="002F6801" w:rsidP="000C55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Default="002F6801" w:rsidP="000C55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9E74AB" w:rsidRDefault="002F6801" w:rsidP="000C55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Pr="009E74AB" w:rsidRDefault="002F6801" w:rsidP="000C551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F6801" w:rsidRPr="00B20C94" w:rsidRDefault="002F6801" w:rsidP="00B20C9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2E439A" w:rsidRPr="0098658E" w:rsidTr="000C5518">
        <w:trPr>
          <w:trHeight w:val="525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F62FAB" w:rsidRDefault="002E439A" w:rsidP="002E43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Default="002E439A" w:rsidP="002E439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82C76" w:rsidRDefault="002E439A" w:rsidP="002E439A">
            <w:pPr>
              <w:rPr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82C76" w:rsidRDefault="002E439A" w:rsidP="002E43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82C76" w:rsidRDefault="002E439A" w:rsidP="002E439A">
            <w:pPr>
              <w:rPr>
                <w:b/>
                <w:bCs/>
                <w:sz w:val="18"/>
                <w:szCs w:val="18"/>
              </w:rPr>
            </w:pPr>
            <w:r w:rsidRPr="00C82C76">
              <w:rPr>
                <w:b/>
                <w:bCs/>
                <w:sz w:val="18"/>
                <w:szCs w:val="18"/>
              </w:rPr>
              <w:t>Місцевий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E439A" w:rsidRPr="00C82C76" w:rsidRDefault="002E439A" w:rsidP="002E439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150000,00</w:t>
            </w:r>
          </w:p>
        </w:tc>
        <w:tc>
          <w:tcPr>
            <w:tcW w:w="1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Default="002E439A" w:rsidP="002E439A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150000,00</w:t>
            </w: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Default="002E439A" w:rsidP="002E43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9E74AB" w:rsidRDefault="002E439A" w:rsidP="002E439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9E74AB" w:rsidRDefault="002E439A" w:rsidP="002E439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150000,00</w:t>
            </w:r>
          </w:p>
        </w:tc>
        <w:tc>
          <w:tcPr>
            <w:tcW w:w="38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E439A" w:rsidRPr="00B20C94" w:rsidRDefault="002E439A" w:rsidP="002E439A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2E439A" w:rsidRPr="0098658E" w:rsidTr="000C5518">
        <w:trPr>
          <w:trHeight w:val="525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F62FAB" w:rsidRDefault="002E439A" w:rsidP="002E43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Default="002E439A" w:rsidP="002E439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82C76" w:rsidRDefault="002E439A" w:rsidP="002E439A">
            <w:pPr>
              <w:rPr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82C76" w:rsidRDefault="002E439A" w:rsidP="002E43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Default="002E439A" w:rsidP="002E439A">
            <w:pPr>
              <w:rPr>
                <w:b/>
                <w:bCs/>
                <w:sz w:val="18"/>
                <w:szCs w:val="18"/>
              </w:rPr>
            </w:pPr>
            <w:r w:rsidRPr="0098658E">
              <w:rPr>
                <w:b/>
                <w:bCs/>
                <w:sz w:val="20"/>
                <w:szCs w:val="20"/>
              </w:rPr>
              <w:t>Інші джерела</w:t>
            </w:r>
          </w:p>
          <w:p w:rsidR="002E439A" w:rsidRPr="00C82C76" w:rsidRDefault="002E439A" w:rsidP="002E439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E439A" w:rsidRPr="00C82C76" w:rsidRDefault="002E439A" w:rsidP="002E439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Default="002E439A" w:rsidP="002E43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Default="002E439A" w:rsidP="002E43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9E74AB" w:rsidRDefault="002E439A" w:rsidP="002E439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9E74AB" w:rsidRDefault="002E439A" w:rsidP="002E439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8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E439A" w:rsidRPr="00B20C94" w:rsidRDefault="002E439A" w:rsidP="002E439A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2E439A" w:rsidRPr="0098658E" w:rsidTr="009C6369">
        <w:trPr>
          <w:trHeight w:val="664"/>
        </w:trPr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F62FAB" w:rsidRDefault="002E439A" w:rsidP="002E439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Default="002E439A" w:rsidP="002E439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82C76" w:rsidRDefault="002E439A" w:rsidP="002E439A">
            <w:pPr>
              <w:rPr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C82C76" w:rsidRDefault="002E439A" w:rsidP="002E43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084E62" w:rsidRDefault="002E439A" w:rsidP="002E439A">
            <w:pPr>
              <w:rPr>
                <w:b/>
                <w:bCs/>
                <w:sz w:val="20"/>
                <w:szCs w:val="20"/>
              </w:rPr>
            </w:pPr>
            <w:r w:rsidRPr="0098658E">
              <w:rPr>
                <w:b/>
                <w:bCs/>
                <w:sz w:val="20"/>
                <w:szCs w:val="20"/>
              </w:rPr>
              <w:t>Усього</w:t>
            </w:r>
          </w:p>
          <w:p w:rsidR="002E439A" w:rsidRPr="00C82C76" w:rsidRDefault="002E439A" w:rsidP="002E439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E439A" w:rsidRPr="00C82C76" w:rsidRDefault="002E439A" w:rsidP="002E439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150000,00</w:t>
            </w:r>
          </w:p>
        </w:tc>
        <w:tc>
          <w:tcPr>
            <w:tcW w:w="1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Default="002E439A" w:rsidP="002E439A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150000,00</w:t>
            </w: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Default="002E439A" w:rsidP="002E43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9E74AB" w:rsidRDefault="002E439A" w:rsidP="002E439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39A" w:rsidRPr="009E74AB" w:rsidRDefault="002E439A" w:rsidP="002E439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150000,00</w:t>
            </w:r>
          </w:p>
        </w:tc>
        <w:tc>
          <w:tcPr>
            <w:tcW w:w="38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E439A" w:rsidRPr="00B20C94" w:rsidRDefault="002E439A" w:rsidP="002E439A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882AAD" w:rsidRPr="0098658E" w:rsidTr="00311536">
        <w:trPr>
          <w:trHeight w:val="764"/>
        </w:trPr>
        <w:tc>
          <w:tcPr>
            <w:tcW w:w="15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2AAD" w:rsidRDefault="00882AAD" w:rsidP="00311536">
            <w:pPr>
              <w:rPr>
                <w:b/>
                <w:bCs/>
                <w:sz w:val="20"/>
                <w:szCs w:val="20"/>
              </w:rPr>
            </w:pPr>
          </w:p>
          <w:p w:rsidR="00882AAD" w:rsidRDefault="00882AAD" w:rsidP="003115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  <w:r w:rsidRPr="0098658E">
              <w:rPr>
                <w:b/>
                <w:bCs/>
                <w:sz w:val="20"/>
                <w:szCs w:val="20"/>
              </w:rPr>
              <w:t>сього за Програмою</w:t>
            </w:r>
          </w:p>
        </w:tc>
        <w:tc>
          <w:tcPr>
            <w:tcW w:w="14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2AAD" w:rsidRPr="0098658E" w:rsidRDefault="00882AAD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6801" w:rsidRDefault="002F6801" w:rsidP="002F6801">
            <w:pPr>
              <w:jc w:val="center"/>
              <w:rPr>
                <w:bCs/>
                <w:sz w:val="20"/>
                <w:szCs w:val="20"/>
              </w:rPr>
            </w:pPr>
          </w:p>
          <w:p w:rsidR="00882AAD" w:rsidRDefault="002F6801" w:rsidP="002F6801">
            <w:pPr>
              <w:jc w:val="center"/>
              <w:rPr>
                <w:bCs/>
                <w:sz w:val="20"/>
                <w:szCs w:val="20"/>
              </w:rPr>
            </w:pPr>
            <w:r w:rsidRPr="001F1AB8">
              <w:rPr>
                <w:bCs/>
                <w:sz w:val="20"/>
                <w:szCs w:val="20"/>
              </w:rPr>
              <w:t>Широківська селищна рада</w:t>
            </w:r>
          </w:p>
        </w:tc>
        <w:tc>
          <w:tcPr>
            <w:tcW w:w="106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2AAD" w:rsidRPr="0098658E" w:rsidRDefault="00882AAD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AAD" w:rsidRDefault="00882AAD" w:rsidP="00311536">
            <w:pPr>
              <w:rPr>
                <w:b/>
                <w:bCs/>
                <w:sz w:val="16"/>
                <w:szCs w:val="16"/>
              </w:rPr>
            </w:pPr>
          </w:p>
          <w:p w:rsidR="00882AAD" w:rsidRPr="009E74AB" w:rsidRDefault="00882AAD" w:rsidP="00311536">
            <w:pPr>
              <w:rPr>
                <w:b/>
                <w:bCs/>
                <w:sz w:val="16"/>
                <w:szCs w:val="16"/>
              </w:rPr>
            </w:pPr>
            <w:r w:rsidRPr="009E74AB">
              <w:rPr>
                <w:b/>
                <w:bCs/>
                <w:sz w:val="16"/>
                <w:szCs w:val="16"/>
              </w:rPr>
              <w:t>Державний бюджет</w:t>
            </w:r>
          </w:p>
          <w:p w:rsidR="00882AAD" w:rsidRDefault="00882AAD" w:rsidP="0031153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82AAD" w:rsidRPr="0035145C" w:rsidRDefault="00882AAD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AAD" w:rsidRPr="0035145C" w:rsidRDefault="00882AAD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AAD" w:rsidRPr="0035145C" w:rsidRDefault="00882AAD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AAD" w:rsidRPr="0035145C" w:rsidRDefault="00882AAD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AAD" w:rsidRPr="0035145C" w:rsidRDefault="00882AAD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89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82AAD" w:rsidRPr="0098658E" w:rsidRDefault="00882AAD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75EC2" w:rsidRPr="0098658E" w:rsidTr="00311536">
        <w:trPr>
          <w:trHeight w:val="877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98658E" w:rsidRDefault="00F75EC2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98658E" w:rsidRDefault="00F75EC2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98658E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9E74AB" w:rsidRDefault="00F75EC2" w:rsidP="00311536">
            <w:pPr>
              <w:rPr>
                <w:b/>
                <w:bCs/>
                <w:sz w:val="16"/>
                <w:szCs w:val="16"/>
              </w:rPr>
            </w:pPr>
          </w:p>
          <w:p w:rsidR="00F75EC2" w:rsidRPr="009E74AB" w:rsidRDefault="00F75EC2" w:rsidP="00311536">
            <w:pPr>
              <w:rPr>
                <w:b/>
                <w:bCs/>
                <w:sz w:val="16"/>
                <w:szCs w:val="16"/>
              </w:rPr>
            </w:pPr>
            <w:r w:rsidRPr="009E74AB">
              <w:rPr>
                <w:b/>
                <w:bCs/>
                <w:sz w:val="16"/>
                <w:szCs w:val="16"/>
              </w:rPr>
              <w:t>Обласний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75EC2" w:rsidRPr="0035145C" w:rsidRDefault="00F75EC2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F75EC2" w:rsidRPr="0035145C" w:rsidRDefault="00F75EC2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35145C" w:rsidRDefault="00F75EC2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F75EC2" w:rsidRPr="0035145C" w:rsidRDefault="00F75EC2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  <w:p w:rsidR="00F75EC2" w:rsidRPr="0035145C" w:rsidRDefault="00F75EC2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F75EC2" w:rsidRPr="0035145C" w:rsidRDefault="00F75EC2" w:rsidP="00311536">
            <w:pPr>
              <w:rPr>
                <w:bCs/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35145C" w:rsidRDefault="00F75EC2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F75EC2" w:rsidRPr="0035145C" w:rsidRDefault="00F75EC2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  <w:p w:rsidR="00F75EC2" w:rsidRPr="0035145C" w:rsidRDefault="00F75EC2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F75EC2" w:rsidRPr="0035145C" w:rsidRDefault="00F75EC2" w:rsidP="00311536">
            <w:pPr>
              <w:rPr>
                <w:bCs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35145C" w:rsidRDefault="00F75EC2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F75EC2" w:rsidRPr="0035145C" w:rsidRDefault="00F75EC2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35145C" w:rsidRDefault="00F75EC2" w:rsidP="00311536">
            <w:pPr>
              <w:jc w:val="center"/>
              <w:rPr>
                <w:bCs/>
                <w:sz w:val="16"/>
                <w:szCs w:val="16"/>
              </w:rPr>
            </w:pPr>
          </w:p>
          <w:p w:rsidR="00F75EC2" w:rsidRPr="0035145C" w:rsidRDefault="00F75EC2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8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75EC2" w:rsidRPr="0098658E" w:rsidRDefault="00F75EC2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75EC2" w:rsidRPr="0098658E" w:rsidTr="00311536">
        <w:trPr>
          <w:trHeight w:val="405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98658E" w:rsidRDefault="00F75EC2" w:rsidP="0031153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98658E" w:rsidRDefault="00F75EC2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98658E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9E74AB" w:rsidRDefault="00F75EC2" w:rsidP="00311536">
            <w:pPr>
              <w:rPr>
                <w:b/>
                <w:bCs/>
                <w:sz w:val="16"/>
                <w:szCs w:val="16"/>
              </w:rPr>
            </w:pPr>
            <w:r w:rsidRPr="009E74AB">
              <w:rPr>
                <w:b/>
                <w:bCs/>
                <w:sz w:val="16"/>
                <w:szCs w:val="16"/>
              </w:rPr>
              <w:t>Місцевий бюджет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75EC2" w:rsidRPr="00B44A76" w:rsidRDefault="00623F2D" w:rsidP="0031153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24</w:t>
            </w:r>
            <w:r w:rsidR="002F6801">
              <w:rPr>
                <w:bCs/>
                <w:sz w:val="16"/>
                <w:szCs w:val="16"/>
              </w:rPr>
              <w:t>0</w:t>
            </w:r>
            <w:r w:rsidR="00F75EC2" w:rsidRPr="00B44A76">
              <w:rPr>
                <w:bCs/>
                <w:sz w:val="16"/>
                <w:szCs w:val="16"/>
              </w:rPr>
              <w:t>0000,00</w:t>
            </w:r>
          </w:p>
        </w:tc>
        <w:tc>
          <w:tcPr>
            <w:tcW w:w="1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B44A76" w:rsidRDefault="00534911" w:rsidP="00311536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</w:t>
            </w:r>
            <w:r w:rsidR="00F75EC2" w:rsidRPr="00B44A76">
              <w:rPr>
                <w:bCs/>
                <w:sz w:val="16"/>
                <w:szCs w:val="16"/>
              </w:rPr>
              <w:t>0000,00</w:t>
            </w:r>
          </w:p>
          <w:p w:rsidR="00F75EC2" w:rsidRPr="00B44A76" w:rsidRDefault="00F75EC2" w:rsidP="003115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B44A76" w:rsidRDefault="00486A6E" w:rsidP="00311536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534911">
              <w:rPr>
                <w:bCs/>
                <w:sz w:val="16"/>
                <w:szCs w:val="16"/>
              </w:rPr>
              <w:t>40</w:t>
            </w:r>
            <w:r w:rsidR="00F75EC2" w:rsidRPr="00B44A76">
              <w:rPr>
                <w:bCs/>
                <w:sz w:val="16"/>
                <w:szCs w:val="16"/>
              </w:rPr>
              <w:t>0000,00</w:t>
            </w:r>
          </w:p>
          <w:p w:rsidR="00F75EC2" w:rsidRPr="00B44A76" w:rsidRDefault="00F75EC2" w:rsidP="003115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B44A76" w:rsidRDefault="00534911" w:rsidP="00311536">
            <w:pPr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</w:t>
            </w:r>
            <w:r w:rsidR="002F6801">
              <w:rPr>
                <w:bCs/>
                <w:sz w:val="16"/>
                <w:szCs w:val="16"/>
              </w:rPr>
              <w:t>50000</w:t>
            </w:r>
            <w:r w:rsidR="00F75EC2" w:rsidRPr="00B44A76">
              <w:rPr>
                <w:bCs/>
                <w:sz w:val="16"/>
                <w:szCs w:val="16"/>
              </w:rPr>
              <w:t>,00</w:t>
            </w:r>
          </w:p>
          <w:p w:rsidR="00F75EC2" w:rsidRPr="00B44A76" w:rsidRDefault="00F75EC2" w:rsidP="00311536">
            <w:pPr>
              <w:rPr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B44A76" w:rsidRDefault="00623F2D" w:rsidP="00311536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24</w:t>
            </w:r>
            <w:r w:rsidR="002F6801">
              <w:rPr>
                <w:bCs/>
                <w:sz w:val="16"/>
                <w:szCs w:val="16"/>
              </w:rPr>
              <w:t>0</w:t>
            </w:r>
            <w:r w:rsidR="00F75EC2" w:rsidRPr="00B44A76">
              <w:rPr>
                <w:bCs/>
                <w:sz w:val="16"/>
                <w:szCs w:val="16"/>
              </w:rPr>
              <w:t>0000,00</w:t>
            </w:r>
          </w:p>
        </w:tc>
        <w:tc>
          <w:tcPr>
            <w:tcW w:w="38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75EC2" w:rsidRPr="0098658E" w:rsidRDefault="00F75EC2" w:rsidP="0031153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75EC2" w:rsidRPr="0098658E" w:rsidTr="00311536">
        <w:trPr>
          <w:trHeight w:val="495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98658E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98658E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98658E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98658E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C2" w:rsidRPr="009E74AB" w:rsidRDefault="00F75EC2" w:rsidP="00311536">
            <w:pPr>
              <w:rPr>
                <w:b/>
                <w:bCs/>
                <w:sz w:val="16"/>
                <w:szCs w:val="16"/>
              </w:rPr>
            </w:pPr>
            <w:r w:rsidRPr="009E74AB">
              <w:rPr>
                <w:b/>
                <w:bCs/>
                <w:sz w:val="16"/>
                <w:szCs w:val="16"/>
              </w:rPr>
              <w:t>Інші джерела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C2" w:rsidRPr="0035145C" w:rsidRDefault="00F75EC2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C2" w:rsidRPr="0035145C" w:rsidRDefault="00F75EC2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C2" w:rsidRPr="0035145C" w:rsidRDefault="00F75EC2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  <w:p w:rsidR="00F75EC2" w:rsidRPr="0035145C" w:rsidRDefault="00F75EC2" w:rsidP="00311536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C2" w:rsidRPr="0035145C" w:rsidRDefault="00F75EC2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35145C" w:rsidRDefault="00F75EC2" w:rsidP="00311536">
            <w:pPr>
              <w:jc w:val="center"/>
              <w:rPr>
                <w:bCs/>
                <w:sz w:val="16"/>
                <w:szCs w:val="16"/>
              </w:rPr>
            </w:pPr>
            <w:r w:rsidRPr="0035145C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8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75EC2" w:rsidRPr="0098658E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75EC2" w:rsidRPr="0098658E" w:rsidTr="00A656F3">
        <w:trPr>
          <w:trHeight w:val="148"/>
        </w:trPr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98658E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98658E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98658E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98658E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C2" w:rsidRPr="009E74AB" w:rsidRDefault="00F75EC2" w:rsidP="00311536">
            <w:pPr>
              <w:rPr>
                <w:b/>
                <w:bCs/>
                <w:sz w:val="16"/>
                <w:szCs w:val="16"/>
              </w:rPr>
            </w:pPr>
            <w:r w:rsidRPr="009E74AB">
              <w:rPr>
                <w:b/>
                <w:bCs/>
                <w:sz w:val="16"/>
                <w:szCs w:val="16"/>
              </w:rPr>
              <w:t>Усього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C2" w:rsidRPr="0035145C" w:rsidRDefault="00623F2D" w:rsidP="0031153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24</w:t>
            </w:r>
            <w:r w:rsidR="002F6801">
              <w:rPr>
                <w:bCs/>
                <w:sz w:val="16"/>
                <w:szCs w:val="16"/>
              </w:rPr>
              <w:t>0</w:t>
            </w:r>
            <w:r w:rsidR="00F75EC2">
              <w:rPr>
                <w:bCs/>
                <w:sz w:val="16"/>
                <w:szCs w:val="16"/>
              </w:rPr>
              <w:t>0000</w:t>
            </w:r>
            <w:r w:rsidR="00F75EC2" w:rsidRPr="0035145C">
              <w:rPr>
                <w:bCs/>
                <w:sz w:val="16"/>
                <w:szCs w:val="16"/>
              </w:rPr>
              <w:t>,</w:t>
            </w:r>
            <w:r w:rsidR="00F75EC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C2" w:rsidRPr="0035145C" w:rsidRDefault="00534911" w:rsidP="00311536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</w:t>
            </w:r>
            <w:r w:rsidR="00F75EC2">
              <w:rPr>
                <w:bCs/>
                <w:sz w:val="16"/>
                <w:szCs w:val="16"/>
              </w:rPr>
              <w:t>0000,00</w:t>
            </w:r>
          </w:p>
          <w:p w:rsidR="00F75EC2" w:rsidRPr="0035145C" w:rsidRDefault="00F75EC2" w:rsidP="003115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C2" w:rsidRPr="0035145C" w:rsidRDefault="00486A6E" w:rsidP="00311536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534911">
              <w:rPr>
                <w:bCs/>
                <w:sz w:val="16"/>
                <w:szCs w:val="16"/>
              </w:rPr>
              <w:t>40</w:t>
            </w:r>
            <w:r w:rsidR="00F75EC2">
              <w:rPr>
                <w:bCs/>
                <w:sz w:val="16"/>
                <w:szCs w:val="16"/>
              </w:rPr>
              <w:t>0000</w:t>
            </w:r>
            <w:r w:rsidR="00F75EC2" w:rsidRPr="0035145C">
              <w:rPr>
                <w:bCs/>
                <w:sz w:val="16"/>
                <w:szCs w:val="16"/>
              </w:rPr>
              <w:t>,</w:t>
            </w:r>
            <w:r w:rsidR="00F75EC2">
              <w:rPr>
                <w:bCs/>
                <w:sz w:val="16"/>
                <w:szCs w:val="16"/>
              </w:rPr>
              <w:t>00</w:t>
            </w:r>
          </w:p>
          <w:p w:rsidR="00F75EC2" w:rsidRPr="0035145C" w:rsidRDefault="00F75EC2" w:rsidP="003115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5EC2" w:rsidRPr="00B44A76" w:rsidRDefault="00534911" w:rsidP="00311536">
            <w:pPr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</w:t>
            </w:r>
            <w:r w:rsidR="002F6801">
              <w:rPr>
                <w:bCs/>
                <w:sz w:val="16"/>
                <w:szCs w:val="16"/>
              </w:rPr>
              <w:t>5000</w:t>
            </w:r>
            <w:r w:rsidR="00F75EC2" w:rsidRPr="00B44A76">
              <w:rPr>
                <w:bCs/>
                <w:sz w:val="16"/>
                <w:szCs w:val="16"/>
              </w:rPr>
              <w:t>0,00</w:t>
            </w:r>
          </w:p>
          <w:p w:rsidR="00F75EC2" w:rsidRPr="0035145C" w:rsidRDefault="00F75EC2" w:rsidP="00311536">
            <w:pPr>
              <w:rPr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EC2" w:rsidRPr="0035145C" w:rsidRDefault="00623F2D" w:rsidP="00311536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24</w:t>
            </w:r>
            <w:r w:rsidR="002F6801">
              <w:rPr>
                <w:bCs/>
                <w:sz w:val="16"/>
                <w:szCs w:val="16"/>
              </w:rPr>
              <w:t>0</w:t>
            </w:r>
            <w:r w:rsidR="00F75EC2">
              <w:rPr>
                <w:bCs/>
                <w:sz w:val="16"/>
                <w:szCs w:val="16"/>
              </w:rPr>
              <w:t>0000</w:t>
            </w:r>
            <w:r w:rsidR="00F75EC2" w:rsidRPr="0035145C">
              <w:rPr>
                <w:bCs/>
                <w:sz w:val="16"/>
                <w:szCs w:val="16"/>
              </w:rPr>
              <w:t>,</w:t>
            </w:r>
            <w:r w:rsidR="00F75EC2">
              <w:rPr>
                <w:bCs/>
                <w:sz w:val="16"/>
                <w:szCs w:val="16"/>
              </w:rPr>
              <w:t>00</w:t>
            </w:r>
          </w:p>
        </w:tc>
        <w:tc>
          <w:tcPr>
            <w:tcW w:w="389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75EC2" w:rsidRPr="0098658E" w:rsidRDefault="00F75EC2" w:rsidP="00311536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D828BF" w:rsidRDefault="00D828BF" w:rsidP="00A656F3"/>
    <w:p w:rsidR="00D828BF" w:rsidRDefault="00D828BF" w:rsidP="00A656F3"/>
    <w:p w:rsidR="00D828BF" w:rsidRDefault="00D828BF" w:rsidP="00A656F3"/>
    <w:p w:rsidR="000C4B9C" w:rsidRPr="004E5261" w:rsidRDefault="00D828BF" w:rsidP="00A656F3">
      <w:pPr>
        <w:rPr>
          <w:sz w:val="26"/>
          <w:szCs w:val="26"/>
        </w:rPr>
        <w:sectPr w:rsidR="000C4B9C" w:rsidRPr="004E5261" w:rsidSect="00240544">
          <w:pgSz w:w="16838" w:h="11906" w:orient="landscape"/>
          <w:pgMar w:top="567" w:right="1134" w:bottom="851" w:left="1701" w:header="709" w:footer="709" w:gutter="0"/>
          <w:cols w:space="708"/>
          <w:docGrid w:linePitch="360"/>
        </w:sectPr>
      </w:pPr>
      <w:r w:rsidRPr="004E5261">
        <w:rPr>
          <w:sz w:val="26"/>
          <w:szCs w:val="26"/>
        </w:rPr>
        <w:t xml:space="preserve">Секретар селищної ради </w:t>
      </w:r>
      <w:r w:rsidRPr="004E5261">
        <w:rPr>
          <w:sz w:val="26"/>
          <w:szCs w:val="26"/>
        </w:rPr>
        <w:tab/>
      </w:r>
      <w:r w:rsidRPr="004E5261">
        <w:rPr>
          <w:sz w:val="26"/>
          <w:szCs w:val="26"/>
        </w:rPr>
        <w:tab/>
      </w:r>
      <w:r w:rsidRPr="004E5261">
        <w:rPr>
          <w:sz w:val="26"/>
          <w:szCs w:val="26"/>
        </w:rPr>
        <w:tab/>
      </w:r>
      <w:r w:rsidRPr="004E5261">
        <w:rPr>
          <w:sz w:val="26"/>
          <w:szCs w:val="26"/>
        </w:rPr>
        <w:tab/>
      </w:r>
      <w:r w:rsidRPr="004E5261">
        <w:rPr>
          <w:sz w:val="26"/>
          <w:szCs w:val="26"/>
        </w:rPr>
        <w:tab/>
      </w:r>
      <w:r w:rsidRPr="004E5261">
        <w:rPr>
          <w:sz w:val="26"/>
          <w:szCs w:val="26"/>
        </w:rPr>
        <w:tab/>
      </w:r>
      <w:r w:rsidRPr="004E5261">
        <w:rPr>
          <w:sz w:val="26"/>
          <w:szCs w:val="26"/>
        </w:rPr>
        <w:tab/>
      </w:r>
      <w:r w:rsidRPr="004E5261">
        <w:rPr>
          <w:sz w:val="26"/>
          <w:szCs w:val="26"/>
        </w:rPr>
        <w:tab/>
      </w:r>
      <w:r w:rsidRPr="004E5261">
        <w:rPr>
          <w:sz w:val="26"/>
          <w:szCs w:val="26"/>
        </w:rPr>
        <w:tab/>
        <w:t>Алла КРАСНОВА</w:t>
      </w:r>
      <w:r w:rsidR="00534911" w:rsidRPr="004E5261">
        <w:rPr>
          <w:sz w:val="26"/>
          <w:szCs w:val="26"/>
        </w:rPr>
        <w:tab/>
      </w:r>
    </w:p>
    <w:p w:rsidR="000532D1" w:rsidRDefault="000532D1" w:rsidP="003C446A">
      <w:pPr>
        <w:rPr>
          <w:sz w:val="28"/>
          <w:szCs w:val="28"/>
        </w:rPr>
      </w:pPr>
    </w:p>
    <w:sectPr w:rsidR="000532D1" w:rsidSect="00D17B3F">
      <w:headerReference w:type="even" r:id="rId7"/>
      <w:headerReference w:type="default" r:id="rId8"/>
      <w:pgSz w:w="16838" w:h="11906" w:orient="landscape"/>
      <w:pgMar w:top="1701" w:right="851" w:bottom="567" w:left="568" w:header="709" w:footer="709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2E3" w:rsidRDefault="009912E3">
      <w:r>
        <w:separator/>
      </w:r>
    </w:p>
  </w:endnote>
  <w:endnote w:type="continuationSeparator" w:id="0">
    <w:p w:rsidR="009912E3" w:rsidRDefault="009912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2E3" w:rsidRDefault="009912E3">
      <w:r>
        <w:separator/>
      </w:r>
    </w:p>
  </w:footnote>
  <w:footnote w:type="continuationSeparator" w:id="0">
    <w:p w:rsidR="009912E3" w:rsidRDefault="009912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801" w:rsidRDefault="00BB3605" w:rsidP="007A5407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2F6801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F6801" w:rsidRDefault="002F6801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801" w:rsidRPr="00096860" w:rsidRDefault="00BB3605" w:rsidP="007A5407">
    <w:pPr>
      <w:pStyle w:val="a9"/>
      <w:framePr w:wrap="around" w:vAnchor="text" w:hAnchor="margin" w:xAlign="center" w:y="1"/>
      <w:rPr>
        <w:rStyle w:val="ab"/>
        <w:rFonts w:ascii="Bookman Old Style" w:hAnsi="Bookman Old Style"/>
      </w:rPr>
    </w:pPr>
    <w:r w:rsidRPr="00096860">
      <w:rPr>
        <w:rStyle w:val="ab"/>
        <w:rFonts w:ascii="Bookman Old Style" w:hAnsi="Bookman Old Style"/>
      </w:rPr>
      <w:fldChar w:fldCharType="begin"/>
    </w:r>
    <w:r w:rsidR="002F6801" w:rsidRPr="00096860">
      <w:rPr>
        <w:rStyle w:val="ab"/>
        <w:rFonts w:ascii="Bookman Old Style" w:hAnsi="Bookman Old Style"/>
      </w:rPr>
      <w:instrText xml:space="preserve">PAGE  </w:instrText>
    </w:r>
    <w:r w:rsidRPr="00096860">
      <w:rPr>
        <w:rStyle w:val="ab"/>
        <w:rFonts w:ascii="Bookman Old Style" w:hAnsi="Bookman Old Style"/>
      </w:rPr>
      <w:fldChar w:fldCharType="separate"/>
    </w:r>
    <w:r w:rsidR="00D17B3F">
      <w:rPr>
        <w:rStyle w:val="ab"/>
        <w:rFonts w:ascii="Bookman Old Style" w:hAnsi="Bookman Old Style"/>
        <w:noProof/>
      </w:rPr>
      <w:t>4</w:t>
    </w:r>
    <w:r w:rsidRPr="00096860">
      <w:rPr>
        <w:rStyle w:val="ab"/>
        <w:rFonts w:ascii="Bookman Old Style" w:hAnsi="Bookman Old Style"/>
      </w:rPr>
      <w:fldChar w:fldCharType="end"/>
    </w:r>
  </w:p>
  <w:p w:rsidR="002F6801" w:rsidRDefault="002F680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67E65"/>
    <w:multiLevelType w:val="hybridMultilevel"/>
    <w:tmpl w:val="59880C38"/>
    <w:lvl w:ilvl="0" w:tplc="688EA6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905091"/>
    <w:multiLevelType w:val="hybridMultilevel"/>
    <w:tmpl w:val="23EEB3CC"/>
    <w:lvl w:ilvl="0" w:tplc="3A288C8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A852622"/>
    <w:multiLevelType w:val="hybridMultilevel"/>
    <w:tmpl w:val="59880C38"/>
    <w:lvl w:ilvl="0" w:tplc="3A288C8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E9D1449"/>
    <w:multiLevelType w:val="multilevel"/>
    <w:tmpl w:val="BE181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hyphenationZone w:val="357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4365"/>
    <w:rsid w:val="00000705"/>
    <w:rsid w:val="00000AA4"/>
    <w:rsid w:val="000044B5"/>
    <w:rsid w:val="0001658C"/>
    <w:rsid w:val="0001778C"/>
    <w:rsid w:val="00017B66"/>
    <w:rsid w:val="00020628"/>
    <w:rsid w:val="00024FD0"/>
    <w:rsid w:val="00025C3E"/>
    <w:rsid w:val="00042F29"/>
    <w:rsid w:val="00046DF3"/>
    <w:rsid w:val="00047870"/>
    <w:rsid w:val="000514D6"/>
    <w:rsid w:val="000532D1"/>
    <w:rsid w:val="000554BB"/>
    <w:rsid w:val="000609C2"/>
    <w:rsid w:val="000726AC"/>
    <w:rsid w:val="0008084C"/>
    <w:rsid w:val="00084E62"/>
    <w:rsid w:val="00094E6A"/>
    <w:rsid w:val="00096860"/>
    <w:rsid w:val="000A2D96"/>
    <w:rsid w:val="000C4B9C"/>
    <w:rsid w:val="000C5518"/>
    <w:rsid w:val="000C64C4"/>
    <w:rsid w:val="000D29CC"/>
    <w:rsid w:val="000D5974"/>
    <w:rsid w:val="000E06DC"/>
    <w:rsid w:val="00100CC5"/>
    <w:rsid w:val="00110FAE"/>
    <w:rsid w:val="00113072"/>
    <w:rsid w:val="00115C8B"/>
    <w:rsid w:val="00116357"/>
    <w:rsid w:val="00117131"/>
    <w:rsid w:val="0012472A"/>
    <w:rsid w:val="00127F0B"/>
    <w:rsid w:val="001305C0"/>
    <w:rsid w:val="001332C7"/>
    <w:rsid w:val="00137958"/>
    <w:rsid w:val="0014305D"/>
    <w:rsid w:val="001532D4"/>
    <w:rsid w:val="00154D4A"/>
    <w:rsid w:val="00156E03"/>
    <w:rsid w:val="001613AC"/>
    <w:rsid w:val="00161D28"/>
    <w:rsid w:val="001624E4"/>
    <w:rsid w:val="00163383"/>
    <w:rsid w:val="00174F2F"/>
    <w:rsid w:val="00187D72"/>
    <w:rsid w:val="00193D45"/>
    <w:rsid w:val="001A14F6"/>
    <w:rsid w:val="001A5C90"/>
    <w:rsid w:val="001B0093"/>
    <w:rsid w:val="001C5DDD"/>
    <w:rsid w:val="001D5445"/>
    <w:rsid w:val="001E13D0"/>
    <w:rsid w:val="001E2077"/>
    <w:rsid w:val="001F1AB8"/>
    <w:rsid w:val="001F6C61"/>
    <w:rsid w:val="002072D4"/>
    <w:rsid w:val="00215ABF"/>
    <w:rsid w:val="00232641"/>
    <w:rsid w:val="00240544"/>
    <w:rsid w:val="00245A4E"/>
    <w:rsid w:val="00261748"/>
    <w:rsid w:val="002671A7"/>
    <w:rsid w:val="00267341"/>
    <w:rsid w:val="002715CF"/>
    <w:rsid w:val="002740C8"/>
    <w:rsid w:val="00275909"/>
    <w:rsid w:val="00286710"/>
    <w:rsid w:val="002A06BE"/>
    <w:rsid w:val="002A7C08"/>
    <w:rsid w:val="002B0CC5"/>
    <w:rsid w:val="002C15B5"/>
    <w:rsid w:val="002D4A83"/>
    <w:rsid w:val="002D4C11"/>
    <w:rsid w:val="002E439A"/>
    <w:rsid w:val="002E7CB5"/>
    <w:rsid w:val="002F6801"/>
    <w:rsid w:val="003013B5"/>
    <w:rsid w:val="00311536"/>
    <w:rsid w:val="00315D3D"/>
    <w:rsid w:val="0032562B"/>
    <w:rsid w:val="0032577F"/>
    <w:rsid w:val="0033078B"/>
    <w:rsid w:val="00334794"/>
    <w:rsid w:val="00342892"/>
    <w:rsid w:val="0035145C"/>
    <w:rsid w:val="00370192"/>
    <w:rsid w:val="0037190F"/>
    <w:rsid w:val="00376A09"/>
    <w:rsid w:val="00382833"/>
    <w:rsid w:val="00384577"/>
    <w:rsid w:val="003A1028"/>
    <w:rsid w:val="003A164C"/>
    <w:rsid w:val="003B4993"/>
    <w:rsid w:val="003B4A74"/>
    <w:rsid w:val="003C1C63"/>
    <w:rsid w:val="003C446A"/>
    <w:rsid w:val="003D2BEE"/>
    <w:rsid w:val="003D3B87"/>
    <w:rsid w:val="003E1672"/>
    <w:rsid w:val="003E6298"/>
    <w:rsid w:val="004118AE"/>
    <w:rsid w:val="004131C2"/>
    <w:rsid w:val="004205FC"/>
    <w:rsid w:val="004211E4"/>
    <w:rsid w:val="004267CC"/>
    <w:rsid w:val="00433C98"/>
    <w:rsid w:val="004438CB"/>
    <w:rsid w:val="004531D6"/>
    <w:rsid w:val="00454E8A"/>
    <w:rsid w:val="00464D26"/>
    <w:rsid w:val="00465707"/>
    <w:rsid w:val="004751B5"/>
    <w:rsid w:val="004842F6"/>
    <w:rsid w:val="00486A6E"/>
    <w:rsid w:val="004A5AFB"/>
    <w:rsid w:val="004C5B92"/>
    <w:rsid w:val="004C7121"/>
    <w:rsid w:val="004D1F52"/>
    <w:rsid w:val="004D34CA"/>
    <w:rsid w:val="004D5392"/>
    <w:rsid w:val="004E5261"/>
    <w:rsid w:val="004E5416"/>
    <w:rsid w:val="004F0733"/>
    <w:rsid w:val="00500A8E"/>
    <w:rsid w:val="00507C5C"/>
    <w:rsid w:val="00511BCF"/>
    <w:rsid w:val="005331C4"/>
    <w:rsid w:val="00533D50"/>
    <w:rsid w:val="00534911"/>
    <w:rsid w:val="005362D2"/>
    <w:rsid w:val="00536770"/>
    <w:rsid w:val="005461F0"/>
    <w:rsid w:val="005512DC"/>
    <w:rsid w:val="00563FD7"/>
    <w:rsid w:val="0057308F"/>
    <w:rsid w:val="0059393F"/>
    <w:rsid w:val="005A5031"/>
    <w:rsid w:val="005A6202"/>
    <w:rsid w:val="005F44D9"/>
    <w:rsid w:val="00604ABC"/>
    <w:rsid w:val="00605110"/>
    <w:rsid w:val="006060AA"/>
    <w:rsid w:val="00610AE7"/>
    <w:rsid w:val="00612BCB"/>
    <w:rsid w:val="00622F90"/>
    <w:rsid w:val="00623F2D"/>
    <w:rsid w:val="006242C1"/>
    <w:rsid w:val="006323B3"/>
    <w:rsid w:val="00643491"/>
    <w:rsid w:val="006439FA"/>
    <w:rsid w:val="00645AFA"/>
    <w:rsid w:val="0065414B"/>
    <w:rsid w:val="00661A91"/>
    <w:rsid w:val="00662CF5"/>
    <w:rsid w:val="00676491"/>
    <w:rsid w:val="00684DEF"/>
    <w:rsid w:val="006903B6"/>
    <w:rsid w:val="006A5C78"/>
    <w:rsid w:val="006B35BE"/>
    <w:rsid w:val="006C7F3A"/>
    <w:rsid w:val="006D70C9"/>
    <w:rsid w:val="006E3BEC"/>
    <w:rsid w:val="006E657D"/>
    <w:rsid w:val="006F016D"/>
    <w:rsid w:val="006F7AD1"/>
    <w:rsid w:val="007021B8"/>
    <w:rsid w:val="00707A77"/>
    <w:rsid w:val="00712784"/>
    <w:rsid w:val="007206FA"/>
    <w:rsid w:val="007222EA"/>
    <w:rsid w:val="00736F82"/>
    <w:rsid w:val="00737B75"/>
    <w:rsid w:val="00750406"/>
    <w:rsid w:val="00750C01"/>
    <w:rsid w:val="007577A1"/>
    <w:rsid w:val="00760253"/>
    <w:rsid w:val="007657FF"/>
    <w:rsid w:val="00771084"/>
    <w:rsid w:val="0077364F"/>
    <w:rsid w:val="007736BF"/>
    <w:rsid w:val="00790CD0"/>
    <w:rsid w:val="00794971"/>
    <w:rsid w:val="00794BAA"/>
    <w:rsid w:val="007A10A8"/>
    <w:rsid w:val="007A2B97"/>
    <w:rsid w:val="007A5407"/>
    <w:rsid w:val="007C2912"/>
    <w:rsid w:val="007E4BD6"/>
    <w:rsid w:val="007E6E07"/>
    <w:rsid w:val="007E75FB"/>
    <w:rsid w:val="007E7BE1"/>
    <w:rsid w:val="007F2790"/>
    <w:rsid w:val="00806461"/>
    <w:rsid w:val="00810CE4"/>
    <w:rsid w:val="008169CA"/>
    <w:rsid w:val="00825A56"/>
    <w:rsid w:val="0083135D"/>
    <w:rsid w:val="00875D39"/>
    <w:rsid w:val="00882AAD"/>
    <w:rsid w:val="00882BA7"/>
    <w:rsid w:val="00883EB7"/>
    <w:rsid w:val="00883FD5"/>
    <w:rsid w:val="0088785E"/>
    <w:rsid w:val="008B0466"/>
    <w:rsid w:val="008B2D36"/>
    <w:rsid w:val="008B6378"/>
    <w:rsid w:val="008C4EB6"/>
    <w:rsid w:val="008E0880"/>
    <w:rsid w:val="008E170E"/>
    <w:rsid w:val="008E3395"/>
    <w:rsid w:val="008E65B9"/>
    <w:rsid w:val="008E72E8"/>
    <w:rsid w:val="008F2253"/>
    <w:rsid w:val="00910B24"/>
    <w:rsid w:val="00911E4E"/>
    <w:rsid w:val="00917AA7"/>
    <w:rsid w:val="00924D25"/>
    <w:rsid w:val="009335C5"/>
    <w:rsid w:val="00934D1E"/>
    <w:rsid w:val="0093554D"/>
    <w:rsid w:val="00951563"/>
    <w:rsid w:val="009546E7"/>
    <w:rsid w:val="009655A5"/>
    <w:rsid w:val="00981800"/>
    <w:rsid w:val="00984611"/>
    <w:rsid w:val="009912E3"/>
    <w:rsid w:val="009A6442"/>
    <w:rsid w:val="009B2746"/>
    <w:rsid w:val="009C1D66"/>
    <w:rsid w:val="009C6369"/>
    <w:rsid w:val="009D0546"/>
    <w:rsid w:val="009D7301"/>
    <w:rsid w:val="009E4744"/>
    <w:rsid w:val="009E74AB"/>
    <w:rsid w:val="00A17618"/>
    <w:rsid w:val="00A24ABB"/>
    <w:rsid w:val="00A30ABD"/>
    <w:rsid w:val="00A517D7"/>
    <w:rsid w:val="00A602ED"/>
    <w:rsid w:val="00A62855"/>
    <w:rsid w:val="00A65259"/>
    <w:rsid w:val="00A656F3"/>
    <w:rsid w:val="00A73D47"/>
    <w:rsid w:val="00AA5F66"/>
    <w:rsid w:val="00AC1A72"/>
    <w:rsid w:val="00AE5EC8"/>
    <w:rsid w:val="00AE6639"/>
    <w:rsid w:val="00AF22B3"/>
    <w:rsid w:val="00AF28B6"/>
    <w:rsid w:val="00AF5580"/>
    <w:rsid w:val="00B01568"/>
    <w:rsid w:val="00B04561"/>
    <w:rsid w:val="00B20C94"/>
    <w:rsid w:val="00B238D6"/>
    <w:rsid w:val="00B24365"/>
    <w:rsid w:val="00B44A76"/>
    <w:rsid w:val="00B44C18"/>
    <w:rsid w:val="00B7770B"/>
    <w:rsid w:val="00BB0635"/>
    <w:rsid w:val="00BB3605"/>
    <w:rsid w:val="00BB4099"/>
    <w:rsid w:val="00BB5C7D"/>
    <w:rsid w:val="00BD485E"/>
    <w:rsid w:val="00BF1AFD"/>
    <w:rsid w:val="00BF63F8"/>
    <w:rsid w:val="00C0527B"/>
    <w:rsid w:val="00C13610"/>
    <w:rsid w:val="00C14A4A"/>
    <w:rsid w:val="00C237B1"/>
    <w:rsid w:val="00C23D04"/>
    <w:rsid w:val="00C25D91"/>
    <w:rsid w:val="00C265DA"/>
    <w:rsid w:val="00C4390F"/>
    <w:rsid w:val="00C52150"/>
    <w:rsid w:val="00C5714D"/>
    <w:rsid w:val="00C57ED8"/>
    <w:rsid w:val="00C66908"/>
    <w:rsid w:val="00C82C76"/>
    <w:rsid w:val="00C8551B"/>
    <w:rsid w:val="00C965B7"/>
    <w:rsid w:val="00CA24D7"/>
    <w:rsid w:val="00CA703B"/>
    <w:rsid w:val="00CB3B36"/>
    <w:rsid w:val="00CC0DB5"/>
    <w:rsid w:val="00CC151B"/>
    <w:rsid w:val="00CC32CF"/>
    <w:rsid w:val="00CC516A"/>
    <w:rsid w:val="00CC7DF8"/>
    <w:rsid w:val="00CD081A"/>
    <w:rsid w:val="00CD1FB7"/>
    <w:rsid w:val="00CD48D3"/>
    <w:rsid w:val="00CE2002"/>
    <w:rsid w:val="00D00DD7"/>
    <w:rsid w:val="00D04499"/>
    <w:rsid w:val="00D17B3F"/>
    <w:rsid w:val="00D2339B"/>
    <w:rsid w:val="00D265A1"/>
    <w:rsid w:val="00D27637"/>
    <w:rsid w:val="00D35CCD"/>
    <w:rsid w:val="00D37DD6"/>
    <w:rsid w:val="00D447D8"/>
    <w:rsid w:val="00D50D00"/>
    <w:rsid w:val="00D52C0C"/>
    <w:rsid w:val="00D560E2"/>
    <w:rsid w:val="00D60309"/>
    <w:rsid w:val="00D61BF9"/>
    <w:rsid w:val="00D62AD7"/>
    <w:rsid w:val="00D65519"/>
    <w:rsid w:val="00D669DD"/>
    <w:rsid w:val="00D66BBC"/>
    <w:rsid w:val="00D71252"/>
    <w:rsid w:val="00D81DA9"/>
    <w:rsid w:val="00D828BF"/>
    <w:rsid w:val="00D86540"/>
    <w:rsid w:val="00D97607"/>
    <w:rsid w:val="00DA51FF"/>
    <w:rsid w:val="00DB11BC"/>
    <w:rsid w:val="00DC1648"/>
    <w:rsid w:val="00DC2613"/>
    <w:rsid w:val="00E012C0"/>
    <w:rsid w:val="00E04277"/>
    <w:rsid w:val="00E04759"/>
    <w:rsid w:val="00E133A4"/>
    <w:rsid w:val="00E16472"/>
    <w:rsid w:val="00E16A54"/>
    <w:rsid w:val="00E20890"/>
    <w:rsid w:val="00E2288D"/>
    <w:rsid w:val="00E312FC"/>
    <w:rsid w:val="00E3142F"/>
    <w:rsid w:val="00E33DA5"/>
    <w:rsid w:val="00E630F0"/>
    <w:rsid w:val="00E664A9"/>
    <w:rsid w:val="00E84655"/>
    <w:rsid w:val="00E84A41"/>
    <w:rsid w:val="00E90524"/>
    <w:rsid w:val="00E9449A"/>
    <w:rsid w:val="00EA2073"/>
    <w:rsid w:val="00EA6704"/>
    <w:rsid w:val="00ED4A2B"/>
    <w:rsid w:val="00EF7EA7"/>
    <w:rsid w:val="00F137B9"/>
    <w:rsid w:val="00F15F47"/>
    <w:rsid w:val="00F1614D"/>
    <w:rsid w:val="00F2446F"/>
    <w:rsid w:val="00F30623"/>
    <w:rsid w:val="00F372DF"/>
    <w:rsid w:val="00F420C4"/>
    <w:rsid w:val="00F46D42"/>
    <w:rsid w:val="00F62FAB"/>
    <w:rsid w:val="00F75EC2"/>
    <w:rsid w:val="00F80C72"/>
    <w:rsid w:val="00F93F77"/>
    <w:rsid w:val="00FB3185"/>
    <w:rsid w:val="00FC1BE4"/>
    <w:rsid w:val="00FF6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4F6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1A14F6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1A14F6"/>
    <w:pPr>
      <w:keepNext/>
      <w:jc w:val="center"/>
      <w:outlineLvl w:val="1"/>
    </w:pPr>
    <w:rPr>
      <w:b/>
      <w:sz w:val="28"/>
    </w:rPr>
  </w:style>
  <w:style w:type="paragraph" w:styleId="3">
    <w:name w:val="heading 3"/>
    <w:aliases w:val="заголовок 3"/>
    <w:basedOn w:val="a"/>
    <w:next w:val="a"/>
    <w:qFormat/>
    <w:rsid w:val="001A14F6"/>
    <w:pPr>
      <w:keepNext/>
      <w:outlineLvl w:val="2"/>
    </w:pPr>
    <w:rPr>
      <w:sz w:val="26"/>
    </w:rPr>
  </w:style>
  <w:style w:type="paragraph" w:styleId="4">
    <w:name w:val="heading 4"/>
    <w:basedOn w:val="a"/>
    <w:next w:val="a"/>
    <w:link w:val="40"/>
    <w:qFormat/>
    <w:rsid w:val="001A14F6"/>
    <w:pPr>
      <w:keepNext/>
      <w:ind w:left="3540"/>
      <w:jc w:val="both"/>
      <w:outlineLvl w:val="3"/>
    </w:pPr>
    <w:rPr>
      <w:b/>
    </w:rPr>
  </w:style>
  <w:style w:type="paragraph" w:styleId="5">
    <w:name w:val="heading 5"/>
    <w:basedOn w:val="a"/>
    <w:next w:val="a"/>
    <w:qFormat/>
    <w:rsid w:val="001A14F6"/>
    <w:pPr>
      <w:keepNext/>
      <w:spacing w:line="324" w:lineRule="auto"/>
      <w:jc w:val="center"/>
      <w:outlineLvl w:val="4"/>
    </w:pPr>
    <w:rPr>
      <w:b/>
      <w:bCs/>
      <w:spacing w:val="8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C516A"/>
    <w:rPr>
      <w:b/>
      <w:sz w:val="24"/>
      <w:szCs w:val="24"/>
      <w:lang w:val="uk-UA"/>
    </w:rPr>
  </w:style>
  <w:style w:type="paragraph" w:styleId="a3">
    <w:name w:val="Body Text"/>
    <w:basedOn w:val="a"/>
    <w:rsid w:val="001A14F6"/>
    <w:pPr>
      <w:jc w:val="both"/>
    </w:pPr>
    <w:rPr>
      <w:sz w:val="26"/>
    </w:rPr>
  </w:style>
  <w:style w:type="paragraph" w:styleId="a4">
    <w:name w:val="Body Text Indent"/>
    <w:basedOn w:val="a"/>
    <w:rsid w:val="001A14F6"/>
    <w:pPr>
      <w:ind w:firstLine="708"/>
      <w:jc w:val="both"/>
    </w:pPr>
    <w:rPr>
      <w:lang w:eastAsia="uk-UA"/>
    </w:rPr>
  </w:style>
  <w:style w:type="paragraph" w:customStyle="1" w:styleId="Just">
    <w:name w:val="Just"/>
    <w:rsid w:val="001A14F6"/>
    <w:pPr>
      <w:autoSpaceDE w:val="0"/>
      <w:autoSpaceDN w:val="0"/>
      <w:adjustRightInd w:val="0"/>
      <w:spacing w:before="40" w:after="40"/>
      <w:ind w:firstLine="568"/>
      <w:jc w:val="both"/>
    </w:pPr>
    <w:rPr>
      <w:sz w:val="24"/>
      <w:szCs w:val="24"/>
      <w:lang w:eastAsia="uk-UA"/>
    </w:rPr>
  </w:style>
  <w:style w:type="paragraph" w:styleId="20">
    <w:name w:val="Body Text Indent 2"/>
    <w:basedOn w:val="a"/>
    <w:rsid w:val="001A14F6"/>
    <w:pPr>
      <w:ind w:firstLine="720"/>
      <w:jc w:val="both"/>
    </w:pPr>
    <w:rPr>
      <w:bCs/>
    </w:rPr>
  </w:style>
  <w:style w:type="paragraph" w:styleId="30">
    <w:name w:val="Body Text Indent 3"/>
    <w:basedOn w:val="a"/>
    <w:rsid w:val="001A14F6"/>
    <w:pPr>
      <w:ind w:left="708"/>
    </w:pPr>
    <w:rPr>
      <w:iCs/>
      <w:sz w:val="22"/>
      <w:szCs w:val="22"/>
    </w:rPr>
  </w:style>
  <w:style w:type="character" w:styleId="a5">
    <w:name w:val="Hyperlink"/>
    <w:rsid w:val="003C1C63"/>
    <w:rPr>
      <w:color w:val="0000FF"/>
      <w:u w:val="single"/>
    </w:rPr>
  </w:style>
  <w:style w:type="paragraph" w:styleId="a6">
    <w:name w:val="Balloon Text"/>
    <w:basedOn w:val="a"/>
    <w:link w:val="a7"/>
    <w:rsid w:val="00C25D91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CC516A"/>
    <w:rPr>
      <w:rFonts w:ascii="Tahoma" w:hAnsi="Tahoma" w:cs="Tahoma"/>
      <w:sz w:val="16"/>
      <w:szCs w:val="16"/>
      <w:lang w:val="uk-UA"/>
    </w:rPr>
  </w:style>
  <w:style w:type="table" w:styleId="a8">
    <w:name w:val="Table Grid"/>
    <w:basedOn w:val="a1"/>
    <w:rsid w:val="00B015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0968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CC516A"/>
    <w:rPr>
      <w:sz w:val="24"/>
      <w:szCs w:val="24"/>
      <w:lang w:val="uk-UA"/>
    </w:rPr>
  </w:style>
  <w:style w:type="character" w:styleId="ab">
    <w:name w:val="page number"/>
    <w:basedOn w:val="a0"/>
    <w:rsid w:val="00096860"/>
  </w:style>
  <w:style w:type="paragraph" w:styleId="ac">
    <w:name w:val="footer"/>
    <w:basedOn w:val="a"/>
    <w:rsid w:val="00096860"/>
    <w:pPr>
      <w:tabs>
        <w:tab w:val="center" w:pos="4677"/>
        <w:tab w:val="right" w:pos="9355"/>
      </w:tabs>
    </w:pPr>
  </w:style>
  <w:style w:type="paragraph" w:customStyle="1" w:styleId="10">
    <w:name w:val="Знак Знак Знак Знак Знак Знак Знак Знак Знак1 Знак"/>
    <w:basedOn w:val="a"/>
    <w:rsid w:val="00156E03"/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ad">
    <w:name w:val="Знак Знак Знак Знак"/>
    <w:basedOn w:val="a"/>
    <w:rsid w:val="00A517D7"/>
    <w:rPr>
      <w:rFonts w:ascii="Verdana" w:hAnsi="Verdana"/>
      <w:lang w:val="en-US" w:eastAsia="en-US"/>
    </w:rPr>
  </w:style>
  <w:style w:type="character" w:customStyle="1" w:styleId="rvts23">
    <w:name w:val="rvts23"/>
    <w:basedOn w:val="a0"/>
    <w:rsid w:val="0065414B"/>
  </w:style>
  <w:style w:type="character" w:customStyle="1" w:styleId="rvts11">
    <w:name w:val="rvts11"/>
    <w:basedOn w:val="a0"/>
    <w:rsid w:val="0065414B"/>
  </w:style>
  <w:style w:type="character" w:customStyle="1" w:styleId="rvts46">
    <w:name w:val="rvts46"/>
    <w:basedOn w:val="a0"/>
    <w:rsid w:val="0065414B"/>
  </w:style>
  <w:style w:type="character" w:customStyle="1" w:styleId="apple-style-span">
    <w:name w:val="apple-style-span"/>
    <w:basedOn w:val="a0"/>
    <w:rsid w:val="00F2446F"/>
  </w:style>
  <w:style w:type="paragraph" w:styleId="ae">
    <w:name w:val="List Paragraph"/>
    <w:basedOn w:val="a"/>
    <w:qFormat/>
    <w:rsid w:val="00E314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f">
    <w:name w:val="No Spacing"/>
    <w:aliases w:val="мой"/>
    <w:uiPriority w:val="1"/>
    <w:qFormat/>
    <w:rsid w:val="007A2B97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1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DA1\&#1056;&#1072;&#1073;&#1086;&#1095;&#1080;&#1081;%20&#1089;&#1090;&#1086;&#1083;\&#1064;&#1072;&#1073;&#1083;&#1086;&#1085;%20&#1073;&#1083;&#1072;&#1085;&#1082;&#1072;%20&#1076;&#1083;&#1103;%20&#1044;&#1054;&#1050;%20&#1055;&#1056;&#1054;&#106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бланка для ДОК ПРОФ</Template>
  <TotalTime>1</TotalTime>
  <Pages>4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21rsedo01</cp:lastModifiedBy>
  <cp:revision>2</cp:revision>
  <cp:lastPrinted>2023-07-07T07:13:00Z</cp:lastPrinted>
  <dcterms:created xsi:type="dcterms:W3CDTF">2024-07-23T06:58:00Z</dcterms:created>
  <dcterms:modified xsi:type="dcterms:W3CDTF">2024-07-23T06:58:00Z</dcterms:modified>
</cp:coreProperties>
</file>