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4764" w14:textId="77777777" w:rsidR="00CC516A" w:rsidRDefault="00CC516A" w:rsidP="00047870"/>
    <w:p w14:paraId="7FB485CB" w14:textId="77777777" w:rsidR="00055B01" w:rsidRPr="005A17D9" w:rsidRDefault="00055B01" w:rsidP="00055B01">
      <w:pPr>
        <w:widowControl w:val="0"/>
        <w:jc w:val="center"/>
        <w:rPr>
          <w:b/>
          <w:color w:val="000000"/>
          <w:sz w:val="26"/>
          <w:szCs w:val="26"/>
          <w:lang w:eastAsia="uk-UA"/>
        </w:rPr>
      </w:pPr>
      <w:r>
        <w:tab/>
      </w:r>
      <w:r w:rsidRPr="005A17D9">
        <w:rPr>
          <w:b/>
          <w:color w:val="000000"/>
          <w:sz w:val="26"/>
          <w:szCs w:val="26"/>
          <w:lang w:eastAsia="uk-UA"/>
        </w:rPr>
        <w:t>ПАСПОРТ ПРОГРАМИ</w:t>
      </w:r>
    </w:p>
    <w:p w14:paraId="4B7DBFA5" w14:textId="77777777" w:rsidR="00055B01" w:rsidRPr="005A17D9" w:rsidRDefault="00055B01" w:rsidP="00055B01">
      <w:pPr>
        <w:ind w:right="-31" w:firstLine="567"/>
        <w:jc w:val="both"/>
        <w:rPr>
          <w:bCs/>
          <w:sz w:val="26"/>
          <w:szCs w:val="26"/>
          <w:lang w:eastAsia="uk-UA"/>
        </w:rPr>
      </w:pPr>
      <w:r w:rsidRPr="005A17D9">
        <w:rPr>
          <w:bCs/>
          <w:sz w:val="26"/>
          <w:szCs w:val="26"/>
          <w:lang w:eastAsia="uk-UA"/>
        </w:rPr>
        <w:t>1. Назва: П</w:t>
      </w:r>
      <w:r>
        <w:rPr>
          <w:bCs/>
          <w:sz w:val="26"/>
          <w:szCs w:val="26"/>
          <w:lang w:eastAsia="uk-UA"/>
        </w:rPr>
        <w:t xml:space="preserve">рограма </w:t>
      </w:r>
      <w:r w:rsidRPr="005A17D9">
        <w:rPr>
          <w:bCs/>
          <w:sz w:val="26"/>
          <w:szCs w:val="26"/>
          <w:lang w:eastAsia="uk-UA"/>
        </w:rPr>
        <w:t>розвитку земельних відносин та охорони земель</w:t>
      </w:r>
      <w:r>
        <w:rPr>
          <w:bCs/>
          <w:sz w:val="26"/>
          <w:szCs w:val="26"/>
          <w:lang w:eastAsia="uk-UA"/>
        </w:rPr>
        <w:t xml:space="preserve"> </w:t>
      </w:r>
      <w:r w:rsidRPr="005A17D9">
        <w:rPr>
          <w:bCs/>
          <w:sz w:val="26"/>
          <w:szCs w:val="26"/>
          <w:lang w:eastAsia="uk-UA"/>
        </w:rPr>
        <w:t xml:space="preserve">по Широківській селищній раді на 2019-2028 роки. </w:t>
      </w:r>
    </w:p>
    <w:p w14:paraId="322E035F" w14:textId="77777777" w:rsidR="00055B01" w:rsidRPr="005A17D9" w:rsidRDefault="00055B01" w:rsidP="00055B01">
      <w:pPr>
        <w:ind w:right="-31" w:firstLine="567"/>
        <w:jc w:val="both"/>
        <w:rPr>
          <w:bCs/>
          <w:sz w:val="26"/>
          <w:szCs w:val="26"/>
          <w:lang w:eastAsia="uk-UA"/>
        </w:rPr>
      </w:pPr>
      <w:r w:rsidRPr="005A17D9">
        <w:rPr>
          <w:bCs/>
          <w:sz w:val="26"/>
          <w:szCs w:val="26"/>
          <w:lang w:eastAsia="uk-UA"/>
        </w:rPr>
        <w:t>2. Підстава для розроблення: Земельн</w:t>
      </w:r>
      <w:r>
        <w:rPr>
          <w:bCs/>
          <w:sz w:val="26"/>
          <w:szCs w:val="26"/>
          <w:lang w:eastAsia="uk-UA"/>
        </w:rPr>
        <w:t>ий</w:t>
      </w:r>
      <w:r w:rsidRPr="005A17D9">
        <w:rPr>
          <w:bCs/>
          <w:sz w:val="26"/>
          <w:szCs w:val="26"/>
          <w:lang w:eastAsia="uk-UA"/>
        </w:rPr>
        <w:t xml:space="preserve"> кодекс України, закон</w:t>
      </w:r>
      <w:r>
        <w:rPr>
          <w:bCs/>
          <w:sz w:val="26"/>
          <w:szCs w:val="26"/>
          <w:lang w:eastAsia="uk-UA"/>
        </w:rPr>
        <w:t>и</w:t>
      </w:r>
      <w:r w:rsidRPr="005A17D9">
        <w:rPr>
          <w:bCs/>
          <w:sz w:val="26"/>
          <w:szCs w:val="26"/>
          <w:lang w:eastAsia="uk-UA"/>
        </w:rPr>
        <w:t xml:space="preserve"> України «Про землеустрій», «Про оцінку земель», Про охорону земель</w:t>
      </w:r>
      <w:r>
        <w:rPr>
          <w:bCs/>
          <w:sz w:val="26"/>
          <w:szCs w:val="26"/>
          <w:lang w:eastAsia="uk-UA"/>
        </w:rPr>
        <w:t xml:space="preserve">, </w:t>
      </w:r>
      <w:r w:rsidRPr="005A17D9">
        <w:rPr>
          <w:bCs/>
          <w:sz w:val="26"/>
          <w:szCs w:val="26"/>
          <w:lang w:eastAsia="uk-UA"/>
        </w:rPr>
        <w:t xml:space="preserve">«Про регулювання містобудівної діяльності». </w:t>
      </w:r>
    </w:p>
    <w:p w14:paraId="2A44129A" w14:textId="77777777" w:rsidR="00055B01" w:rsidRPr="005A17D9" w:rsidRDefault="00055B01" w:rsidP="00055B01">
      <w:pPr>
        <w:ind w:right="-31" w:firstLine="567"/>
        <w:jc w:val="both"/>
        <w:rPr>
          <w:bCs/>
          <w:sz w:val="26"/>
          <w:szCs w:val="26"/>
          <w:lang w:eastAsia="uk-UA"/>
        </w:rPr>
      </w:pPr>
      <w:r w:rsidRPr="005A17D9">
        <w:rPr>
          <w:bCs/>
          <w:sz w:val="26"/>
          <w:szCs w:val="26"/>
          <w:lang w:eastAsia="uk-UA"/>
        </w:rPr>
        <w:t xml:space="preserve">3. Замовник Програми: Виконавчий комітет Широківської селищної ради. </w:t>
      </w:r>
    </w:p>
    <w:p w14:paraId="108A758A" w14:textId="77777777" w:rsidR="00055B01" w:rsidRPr="005A17D9" w:rsidRDefault="00055B01" w:rsidP="00055B01">
      <w:pPr>
        <w:ind w:right="-31" w:firstLine="567"/>
        <w:jc w:val="both"/>
        <w:rPr>
          <w:bCs/>
          <w:sz w:val="26"/>
          <w:szCs w:val="26"/>
          <w:lang w:eastAsia="uk-UA"/>
        </w:rPr>
      </w:pPr>
      <w:r w:rsidRPr="005A17D9">
        <w:rPr>
          <w:bCs/>
          <w:sz w:val="26"/>
          <w:szCs w:val="26"/>
          <w:lang w:eastAsia="uk-UA"/>
        </w:rPr>
        <w:t xml:space="preserve">4. Відповідальні за виконання: Виконавчий комітет Широківської селищної ради. </w:t>
      </w:r>
    </w:p>
    <w:p w14:paraId="2ACBEF93" w14:textId="77777777" w:rsidR="00055B01" w:rsidRPr="005A17D9" w:rsidRDefault="00055B01" w:rsidP="00055B01">
      <w:pPr>
        <w:ind w:right="-31" w:firstLine="567"/>
        <w:jc w:val="both"/>
        <w:rPr>
          <w:bCs/>
          <w:sz w:val="26"/>
          <w:szCs w:val="26"/>
          <w:lang w:eastAsia="uk-UA"/>
        </w:rPr>
      </w:pPr>
      <w:r w:rsidRPr="005A17D9">
        <w:rPr>
          <w:bCs/>
          <w:sz w:val="26"/>
          <w:szCs w:val="26"/>
          <w:lang w:eastAsia="uk-UA"/>
        </w:rPr>
        <w:t>5. Мета: сприяння розвитку земельних відносин, розвитку населених пунктів Широківської територіальної громади, створення правових і організаційно-економічних умов, що стимулюватимуть прагнення кожного власника чи користувача земельної ділянки до її правового і ефективного використання, підвищуватимуть відповідальність за охорону земель.</w:t>
      </w:r>
    </w:p>
    <w:p w14:paraId="6CB295F8" w14:textId="77777777" w:rsidR="00055B01" w:rsidRPr="005A17D9" w:rsidRDefault="00055B01" w:rsidP="00055B01">
      <w:pPr>
        <w:ind w:right="-31" w:firstLine="567"/>
        <w:jc w:val="both"/>
        <w:rPr>
          <w:bCs/>
          <w:sz w:val="26"/>
          <w:szCs w:val="26"/>
          <w:lang w:eastAsia="uk-UA"/>
        </w:rPr>
      </w:pPr>
      <w:r w:rsidRPr="005A17D9">
        <w:rPr>
          <w:bCs/>
          <w:sz w:val="26"/>
          <w:szCs w:val="26"/>
          <w:lang w:eastAsia="uk-UA"/>
        </w:rPr>
        <w:t xml:space="preserve">6. Початок: 2019 рік, закінчення: 2028 рік. Програма виконується в І етап. </w:t>
      </w:r>
    </w:p>
    <w:p w14:paraId="1A303472" w14:textId="77777777" w:rsidR="00055B01" w:rsidRPr="005A17D9" w:rsidRDefault="00055B01" w:rsidP="00055B01">
      <w:pPr>
        <w:ind w:right="-31" w:firstLine="567"/>
        <w:jc w:val="both"/>
        <w:rPr>
          <w:bCs/>
          <w:sz w:val="26"/>
          <w:szCs w:val="26"/>
          <w:lang w:eastAsia="uk-UA"/>
        </w:rPr>
      </w:pPr>
      <w:r w:rsidRPr="005A17D9">
        <w:rPr>
          <w:bCs/>
          <w:sz w:val="26"/>
          <w:szCs w:val="26"/>
          <w:lang w:eastAsia="uk-UA"/>
        </w:rPr>
        <w:t>7. Загальні обсяги фінансування:</w:t>
      </w:r>
    </w:p>
    <w:p w14:paraId="4658BBE0" w14:textId="77777777" w:rsidR="00055B01" w:rsidRPr="005A17D9" w:rsidRDefault="00055B01" w:rsidP="00055B01">
      <w:pPr>
        <w:ind w:left="360" w:right="895"/>
        <w:jc w:val="both"/>
        <w:rPr>
          <w:bCs/>
          <w:sz w:val="22"/>
          <w:szCs w:val="22"/>
          <w:lang w:eastAsia="uk-UA"/>
        </w:rPr>
      </w:pPr>
    </w:p>
    <w:tbl>
      <w:tblPr>
        <w:tblW w:w="11263" w:type="dxa"/>
        <w:tblInd w:w="-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1598"/>
        <w:gridCol w:w="855"/>
        <w:gridCol w:w="731"/>
        <w:gridCol w:w="1070"/>
        <w:gridCol w:w="674"/>
        <w:gridCol w:w="844"/>
        <w:gridCol w:w="1070"/>
        <w:gridCol w:w="674"/>
        <w:gridCol w:w="731"/>
        <w:gridCol w:w="731"/>
        <w:gridCol w:w="736"/>
        <w:gridCol w:w="7"/>
      </w:tblGrid>
      <w:tr w:rsidR="00055B01" w:rsidRPr="005A17D9" w14:paraId="1347B960" w14:textId="77777777" w:rsidTr="00055B01">
        <w:trPr>
          <w:trHeight w:val="407"/>
        </w:trPr>
        <w:tc>
          <w:tcPr>
            <w:tcW w:w="1542" w:type="dxa"/>
            <w:vMerge w:val="restart"/>
          </w:tcPr>
          <w:p w14:paraId="552C5EA2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Джерела фінансування</w:t>
            </w:r>
          </w:p>
        </w:tc>
        <w:tc>
          <w:tcPr>
            <w:tcW w:w="1598" w:type="dxa"/>
          </w:tcPr>
          <w:p w14:paraId="22375A06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 xml:space="preserve">Обсяг фінансування, </w:t>
            </w:r>
          </w:p>
          <w:p w14:paraId="4085649B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тис. грн.</w:t>
            </w:r>
          </w:p>
        </w:tc>
        <w:tc>
          <w:tcPr>
            <w:tcW w:w="8123" w:type="dxa"/>
            <w:gridSpan w:val="11"/>
          </w:tcPr>
          <w:p w14:paraId="587172A3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За роками виконання, тис. грн.</w:t>
            </w:r>
          </w:p>
        </w:tc>
      </w:tr>
      <w:tr w:rsidR="00055B01" w:rsidRPr="005A17D9" w14:paraId="6965043A" w14:textId="77777777" w:rsidTr="00055B01">
        <w:trPr>
          <w:gridAfter w:val="1"/>
          <w:wAfter w:w="7" w:type="dxa"/>
          <w:trHeight w:val="175"/>
        </w:trPr>
        <w:tc>
          <w:tcPr>
            <w:tcW w:w="1542" w:type="dxa"/>
            <w:vMerge/>
          </w:tcPr>
          <w:p w14:paraId="419F4967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98" w:type="dxa"/>
          </w:tcPr>
          <w:p w14:paraId="16CFD0BC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усього</w:t>
            </w:r>
          </w:p>
        </w:tc>
        <w:tc>
          <w:tcPr>
            <w:tcW w:w="855" w:type="dxa"/>
            <w:vAlign w:val="center"/>
          </w:tcPr>
          <w:p w14:paraId="3D876762" w14:textId="77777777" w:rsidR="00055B01" w:rsidRPr="00780000" w:rsidRDefault="00055B01" w:rsidP="009262FE">
            <w:pPr>
              <w:widowControl w:val="0"/>
              <w:tabs>
                <w:tab w:val="left" w:pos="742"/>
              </w:tabs>
              <w:ind w:right="176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2019</w:t>
            </w:r>
          </w:p>
        </w:tc>
        <w:tc>
          <w:tcPr>
            <w:tcW w:w="731" w:type="dxa"/>
            <w:vAlign w:val="center"/>
          </w:tcPr>
          <w:p w14:paraId="0E95DF17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2020</w:t>
            </w:r>
          </w:p>
        </w:tc>
        <w:tc>
          <w:tcPr>
            <w:tcW w:w="1070" w:type="dxa"/>
            <w:vAlign w:val="center"/>
          </w:tcPr>
          <w:p w14:paraId="269C2995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2021</w:t>
            </w:r>
          </w:p>
        </w:tc>
        <w:tc>
          <w:tcPr>
            <w:tcW w:w="674" w:type="dxa"/>
            <w:vAlign w:val="center"/>
          </w:tcPr>
          <w:p w14:paraId="4FF403C2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2022</w:t>
            </w:r>
          </w:p>
        </w:tc>
        <w:tc>
          <w:tcPr>
            <w:tcW w:w="844" w:type="dxa"/>
            <w:vAlign w:val="center"/>
          </w:tcPr>
          <w:p w14:paraId="5F410004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2023</w:t>
            </w:r>
          </w:p>
        </w:tc>
        <w:tc>
          <w:tcPr>
            <w:tcW w:w="1070" w:type="dxa"/>
            <w:vAlign w:val="center"/>
          </w:tcPr>
          <w:p w14:paraId="5BAA91C9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2024</w:t>
            </w:r>
          </w:p>
        </w:tc>
        <w:tc>
          <w:tcPr>
            <w:tcW w:w="674" w:type="dxa"/>
            <w:vAlign w:val="center"/>
          </w:tcPr>
          <w:p w14:paraId="39A7C148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2025</w:t>
            </w:r>
          </w:p>
        </w:tc>
        <w:tc>
          <w:tcPr>
            <w:tcW w:w="731" w:type="dxa"/>
            <w:vAlign w:val="center"/>
          </w:tcPr>
          <w:p w14:paraId="73AECB42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2026</w:t>
            </w:r>
          </w:p>
        </w:tc>
        <w:tc>
          <w:tcPr>
            <w:tcW w:w="731" w:type="dxa"/>
            <w:vAlign w:val="center"/>
          </w:tcPr>
          <w:p w14:paraId="13B89698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2027</w:t>
            </w:r>
          </w:p>
        </w:tc>
        <w:tc>
          <w:tcPr>
            <w:tcW w:w="736" w:type="dxa"/>
            <w:vAlign w:val="center"/>
          </w:tcPr>
          <w:p w14:paraId="2B760330" w14:textId="77777777" w:rsidR="00055B01" w:rsidRPr="00780000" w:rsidRDefault="00055B01" w:rsidP="009262FE">
            <w:pPr>
              <w:widowControl w:val="0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2028</w:t>
            </w:r>
          </w:p>
        </w:tc>
      </w:tr>
      <w:tr w:rsidR="00055B01" w:rsidRPr="005A17D9" w14:paraId="59361A69" w14:textId="77777777" w:rsidTr="00055B01">
        <w:trPr>
          <w:gridAfter w:val="1"/>
          <w:wAfter w:w="7" w:type="dxa"/>
          <w:trHeight w:val="293"/>
        </w:trPr>
        <w:tc>
          <w:tcPr>
            <w:tcW w:w="1542" w:type="dxa"/>
          </w:tcPr>
          <w:p w14:paraId="63602353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598" w:type="dxa"/>
            <w:vAlign w:val="center"/>
          </w:tcPr>
          <w:p w14:paraId="7A380376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719,36198</w:t>
            </w:r>
          </w:p>
        </w:tc>
        <w:tc>
          <w:tcPr>
            <w:tcW w:w="855" w:type="dxa"/>
            <w:vAlign w:val="center"/>
          </w:tcPr>
          <w:p w14:paraId="51E9BDAD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100,0</w:t>
            </w:r>
          </w:p>
        </w:tc>
        <w:tc>
          <w:tcPr>
            <w:tcW w:w="731" w:type="dxa"/>
            <w:vAlign w:val="center"/>
          </w:tcPr>
          <w:p w14:paraId="0F1E80C6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150,0</w:t>
            </w:r>
          </w:p>
        </w:tc>
        <w:tc>
          <w:tcPr>
            <w:tcW w:w="1070" w:type="dxa"/>
            <w:vAlign w:val="center"/>
          </w:tcPr>
          <w:p w14:paraId="203EE720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63,91633</w:t>
            </w:r>
          </w:p>
        </w:tc>
        <w:tc>
          <w:tcPr>
            <w:tcW w:w="674" w:type="dxa"/>
            <w:vAlign w:val="center"/>
          </w:tcPr>
          <w:p w14:paraId="28357D22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844" w:type="dxa"/>
            <w:vAlign w:val="center"/>
          </w:tcPr>
          <w:p w14:paraId="270E5845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17,500</w:t>
            </w:r>
          </w:p>
        </w:tc>
        <w:tc>
          <w:tcPr>
            <w:tcW w:w="1070" w:type="dxa"/>
            <w:vAlign w:val="center"/>
          </w:tcPr>
          <w:p w14:paraId="6C5D1D84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37,94565</w:t>
            </w:r>
          </w:p>
        </w:tc>
        <w:tc>
          <w:tcPr>
            <w:tcW w:w="674" w:type="dxa"/>
            <w:vAlign w:val="center"/>
          </w:tcPr>
          <w:p w14:paraId="4B42319C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731" w:type="dxa"/>
            <w:vAlign w:val="center"/>
          </w:tcPr>
          <w:p w14:paraId="457613CD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150,0</w:t>
            </w:r>
          </w:p>
        </w:tc>
        <w:tc>
          <w:tcPr>
            <w:tcW w:w="731" w:type="dxa"/>
            <w:vAlign w:val="center"/>
          </w:tcPr>
          <w:p w14:paraId="5DE2690D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100,0</w:t>
            </w:r>
          </w:p>
        </w:tc>
        <w:tc>
          <w:tcPr>
            <w:tcW w:w="736" w:type="dxa"/>
            <w:vAlign w:val="center"/>
          </w:tcPr>
          <w:p w14:paraId="51E4FFCC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100,0</w:t>
            </w:r>
          </w:p>
        </w:tc>
      </w:tr>
      <w:tr w:rsidR="00055B01" w:rsidRPr="005A17D9" w14:paraId="4286BB4F" w14:textId="77777777" w:rsidTr="00055B01">
        <w:trPr>
          <w:gridAfter w:val="1"/>
          <w:wAfter w:w="7" w:type="dxa"/>
          <w:trHeight w:val="159"/>
        </w:trPr>
        <w:tc>
          <w:tcPr>
            <w:tcW w:w="1542" w:type="dxa"/>
          </w:tcPr>
          <w:p w14:paraId="0BA01E2A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Інші джерела</w:t>
            </w:r>
          </w:p>
        </w:tc>
        <w:tc>
          <w:tcPr>
            <w:tcW w:w="1598" w:type="dxa"/>
            <w:vAlign w:val="center"/>
          </w:tcPr>
          <w:p w14:paraId="18B1F9F1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855" w:type="dxa"/>
            <w:vAlign w:val="center"/>
          </w:tcPr>
          <w:p w14:paraId="7ECE4D5E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731" w:type="dxa"/>
            <w:vAlign w:val="center"/>
          </w:tcPr>
          <w:p w14:paraId="4B7AFF8A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1070" w:type="dxa"/>
            <w:vAlign w:val="center"/>
          </w:tcPr>
          <w:p w14:paraId="48AA3CA8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674" w:type="dxa"/>
            <w:vAlign w:val="center"/>
          </w:tcPr>
          <w:p w14:paraId="45E5C59C" w14:textId="77777777" w:rsidR="00055B01" w:rsidRPr="00780000" w:rsidRDefault="00055B01" w:rsidP="009262FE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844" w:type="dxa"/>
            <w:vAlign w:val="center"/>
          </w:tcPr>
          <w:p w14:paraId="1ADABD94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1070" w:type="dxa"/>
            <w:vAlign w:val="center"/>
          </w:tcPr>
          <w:p w14:paraId="54A78A51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674" w:type="dxa"/>
            <w:vAlign w:val="center"/>
          </w:tcPr>
          <w:p w14:paraId="3A721E11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731" w:type="dxa"/>
            <w:vAlign w:val="center"/>
          </w:tcPr>
          <w:p w14:paraId="46F84772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731" w:type="dxa"/>
            <w:vAlign w:val="center"/>
          </w:tcPr>
          <w:p w14:paraId="3DD9AF04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736" w:type="dxa"/>
            <w:vAlign w:val="center"/>
          </w:tcPr>
          <w:p w14:paraId="631BF4AF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</w:tr>
      <w:tr w:rsidR="00055B01" w:rsidRPr="005A17D9" w14:paraId="4CE39148" w14:textId="77777777" w:rsidTr="00055B01">
        <w:trPr>
          <w:gridAfter w:val="1"/>
          <w:wAfter w:w="7" w:type="dxa"/>
          <w:trHeight w:val="172"/>
        </w:trPr>
        <w:tc>
          <w:tcPr>
            <w:tcW w:w="1542" w:type="dxa"/>
            <w:vAlign w:val="center"/>
          </w:tcPr>
          <w:p w14:paraId="45CCA874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Усього</w:t>
            </w:r>
          </w:p>
        </w:tc>
        <w:tc>
          <w:tcPr>
            <w:tcW w:w="1598" w:type="dxa"/>
          </w:tcPr>
          <w:p w14:paraId="5767536A" w14:textId="77777777" w:rsidR="00055B01" w:rsidRPr="00780000" w:rsidRDefault="00055B01" w:rsidP="009262FE">
            <w:pPr>
              <w:widowControl w:val="0"/>
              <w:jc w:val="both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719,36198</w:t>
            </w:r>
          </w:p>
        </w:tc>
        <w:tc>
          <w:tcPr>
            <w:tcW w:w="855" w:type="dxa"/>
            <w:vAlign w:val="center"/>
          </w:tcPr>
          <w:p w14:paraId="31F7EB37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100,0</w:t>
            </w:r>
          </w:p>
        </w:tc>
        <w:tc>
          <w:tcPr>
            <w:tcW w:w="731" w:type="dxa"/>
            <w:vAlign w:val="center"/>
          </w:tcPr>
          <w:p w14:paraId="0F07716E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150,0</w:t>
            </w:r>
          </w:p>
        </w:tc>
        <w:tc>
          <w:tcPr>
            <w:tcW w:w="1070" w:type="dxa"/>
            <w:vAlign w:val="center"/>
          </w:tcPr>
          <w:p w14:paraId="2B973146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63,91633</w:t>
            </w:r>
          </w:p>
        </w:tc>
        <w:tc>
          <w:tcPr>
            <w:tcW w:w="674" w:type="dxa"/>
            <w:vAlign w:val="center"/>
          </w:tcPr>
          <w:p w14:paraId="624A19A1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  <w:vAlign w:val="center"/>
          </w:tcPr>
          <w:p w14:paraId="4FC60F1A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17,500</w:t>
            </w:r>
          </w:p>
        </w:tc>
        <w:tc>
          <w:tcPr>
            <w:tcW w:w="1070" w:type="dxa"/>
            <w:vAlign w:val="center"/>
          </w:tcPr>
          <w:p w14:paraId="7C3E3B92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37,94565</w:t>
            </w:r>
          </w:p>
        </w:tc>
        <w:tc>
          <w:tcPr>
            <w:tcW w:w="674" w:type="dxa"/>
            <w:vAlign w:val="center"/>
          </w:tcPr>
          <w:p w14:paraId="7A805C27" w14:textId="77777777" w:rsidR="00055B01" w:rsidRPr="00780000" w:rsidRDefault="00055B01" w:rsidP="009262FE">
            <w:pPr>
              <w:widowControl w:val="0"/>
              <w:ind w:right="-113"/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 w:rsidRPr="00780000">
              <w:rPr>
                <w:color w:val="000000"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731" w:type="dxa"/>
            <w:vAlign w:val="center"/>
          </w:tcPr>
          <w:p w14:paraId="295C37C9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150,0</w:t>
            </w:r>
          </w:p>
        </w:tc>
        <w:tc>
          <w:tcPr>
            <w:tcW w:w="731" w:type="dxa"/>
            <w:vAlign w:val="center"/>
          </w:tcPr>
          <w:p w14:paraId="51D4D7FC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100,0</w:t>
            </w:r>
          </w:p>
        </w:tc>
        <w:tc>
          <w:tcPr>
            <w:tcW w:w="736" w:type="dxa"/>
            <w:vAlign w:val="center"/>
          </w:tcPr>
          <w:p w14:paraId="6D6EC0B3" w14:textId="77777777" w:rsidR="00055B01" w:rsidRPr="00780000" w:rsidRDefault="00055B01" w:rsidP="009262FE">
            <w:pPr>
              <w:jc w:val="center"/>
              <w:rPr>
                <w:sz w:val="22"/>
                <w:szCs w:val="22"/>
              </w:rPr>
            </w:pPr>
            <w:r w:rsidRPr="00780000">
              <w:rPr>
                <w:sz w:val="22"/>
                <w:szCs w:val="22"/>
              </w:rPr>
              <w:t>100,0</w:t>
            </w:r>
          </w:p>
        </w:tc>
      </w:tr>
    </w:tbl>
    <w:p w14:paraId="5149538B" w14:textId="77777777" w:rsidR="00055B01" w:rsidRDefault="00055B01" w:rsidP="00055B01">
      <w:pPr>
        <w:tabs>
          <w:tab w:val="left" w:pos="1935"/>
        </w:tabs>
        <w:ind w:left="9639"/>
        <w:rPr>
          <w:sz w:val="26"/>
          <w:szCs w:val="26"/>
        </w:rPr>
      </w:pPr>
    </w:p>
    <w:p w14:paraId="0516D3EA" w14:textId="77777777" w:rsidR="00055B01" w:rsidRDefault="00055B01" w:rsidP="00055B01">
      <w:pPr>
        <w:tabs>
          <w:tab w:val="left" w:pos="1935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5A17D9">
        <w:rPr>
          <w:sz w:val="26"/>
          <w:szCs w:val="26"/>
        </w:rPr>
        <w:t>Очікувані кінцеві результати виконання Програми</w:t>
      </w:r>
      <w:r>
        <w:rPr>
          <w:sz w:val="26"/>
          <w:szCs w:val="26"/>
        </w:rPr>
        <w:t>:</w:t>
      </w:r>
    </w:p>
    <w:p w14:paraId="57CC785F" w14:textId="77777777" w:rsidR="00055B01" w:rsidRDefault="00055B01" w:rsidP="00055B01">
      <w:pPr>
        <w:tabs>
          <w:tab w:val="left" w:pos="193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A17D9">
        <w:rPr>
          <w:sz w:val="26"/>
          <w:szCs w:val="26"/>
        </w:rPr>
        <w:t>забезпечення здійснення заходів із землеустрою як інструменту регулювання земельних відносин</w:t>
      </w:r>
      <w:r>
        <w:rPr>
          <w:sz w:val="26"/>
          <w:szCs w:val="26"/>
        </w:rPr>
        <w:t xml:space="preserve">, </w:t>
      </w:r>
      <w:r w:rsidRPr="005A17D9">
        <w:rPr>
          <w:sz w:val="26"/>
          <w:szCs w:val="26"/>
        </w:rPr>
        <w:t>виготовлення правовстановлюючих документів на землю</w:t>
      </w:r>
      <w:r>
        <w:rPr>
          <w:sz w:val="26"/>
          <w:szCs w:val="26"/>
        </w:rPr>
        <w:t xml:space="preserve">, </w:t>
      </w:r>
      <w:r w:rsidRPr="005A17D9">
        <w:rPr>
          <w:sz w:val="26"/>
          <w:szCs w:val="26"/>
        </w:rPr>
        <w:t>здійснення раціоналізації (оптимізації) землекористування та створення інвестиційно-привабливого і сталого землекористування</w:t>
      </w:r>
      <w:r>
        <w:rPr>
          <w:sz w:val="26"/>
          <w:szCs w:val="26"/>
        </w:rPr>
        <w:t>, розроблення містобудівної документації та здійснення заходів щодо охорони земель.</w:t>
      </w:r>
    </w:p>
    <w:p w14:paraId="5A32AF79" w14:textId="77777777" w:rsidR="00055B01" w:rsidRDefault="00055B01" w:rsidP="00055B01">
      <w:pPr>
        <w:tabs>
          <w:tab w:val="left" w:pos="1935"/>
        </w:tabs>
        <w:rPr>
          <w:sz w:val="26"/>
          <w:szCs w:val="26"/>
        </w:rPr>
      </w:pPr>
    </w:p>
    <w:p w14:paraId="6582A26D" w14:textId="77777777" w:rsidR="00055B01" w:rsidRDefault="00055B01" w:rsidP="00055B01">
      <w:pPr>
        <w:tabs>
          <w:tab w:val="left" w:pos="1935"/>
        </w:tabs>
        <w:rPr>
          <w:sz w:val="26"/>
          <w:szCs w:val="26"/>
        </w:rPr>
      </w:pPr>
    </w:p>
    <w:p w14:paraId="5F9E17E5" w14:textId="77777777" w:rsidR="00055B01" w:rsidRDefault="00055B01" w:rsidP="00055B01">
      <w:pPr>
        <w:tabs>
          <w:tab w:val="left" w:pos="1935"/>
        </w:tabs>
        <w:ind w:left="9639"/>
        <w:rPr>
          <w:sz w:val="26"/>
          <w:szCs w:val="26"/>
        </w:rPr>
      </w:pPr>
    </w:p>
    <w:p w14:paraId="3EE1C9CB" w14:textId="4F07A666" w:rsidR="00055B01" w:rsidRDefault="00055B01" w:rsidP="00055B01">
      <w:pPr>
        <w:tabs>
          <w:tab w:val="left" w:pos="2970"/>
        </w:tabs>
      </w:pPr>
    </w:p>
    <w:p w14:paraId="0A7C41EF" w14:textId="7707445D" w:rsidR="00055B01" w:rsidRPr="00055B01" w:rsidRDefault="00055B01" w:rsidP="00055B01">
      <w:pPr>
        <w:tabs>
          <w:tab w:val="left" w:pos="2970"/>
        </w:tabs>
        <w:sectPr w:rsidR="00055B01" w:rsidRPr="00055B01" w:rsidSect="001B0093">
          <w:pgSz w:w="11906" w:h="16838"/>
          <w:pgMar w:top="1134" w:right="1134" w:bottom="1276" w:left="1701" w:header="709" w:footer="709" w:gutter="0"/>
          <w:cols w:space="708"/>
          <w:docGrid w:linePitch="360"/>
        </w:sectPr>
      </w:pPr>
      <w:r>
        <w:tab/>
      </w:r>
    </w:p>
    <w:p w14:paraId="5BFA184F" w14:textId="77777777" w:rsidR="005A17D9" w:rsidRDefault="005A17D9" w:rsidP="008F2550">
      <w:pPr>
        <w:tabs>
          <w:tab w:val="left" w:pos="1935"/>
        </w:tabs>
        <w:ind w:left="9639"/>
        <w:rPr>
          <w:sz w:val="26"/>
          <w:szCs w:val="26"/>
        </w:rPr>
      </w:pPr>
    </w:p>
    <w:p w14:paraId="6003B3C4" w14:textId="77777777" w:rsidR="000D1FBB" w:rsidRDefault="000D1FBB" w:rsidP="008F2550">
      <w:pPr>
        <w:tabs>
          <w:tab w:val="left" w:pos="1935"/>
        </w:tabs>
        <w:ind w:left="9639"/>
        <w:rPr>
          <w:sz w:val="26"/>
          <w:szCs w:val="26"/>
        </w:rPr>
      </w:pPr>
    </w:p>
    <w:p w14:paraId="091453D4" w14:textId="77777777" w:rsidR="00780000" w:rsidRDefault="00780000" w:rsidP="008F2550">
      <w:pPr>
        <w:tabs>
          <w:tab w:val="left" w:pos="1935"/>
        </w:tabs>
        <w:ind w:left="9639"/>
        <w:rPr>
          <w:sz w:val="26"/>
          <w:szCs w:val="26"/>
        </w:rPr>
      </w:pPr>
    </w:p>
    <w:p w14:paraId="6BE09586" w14:textId="77777777" w:rsidR="0077364F" w:rsidRPr="00C57ED8" w:rsidRDefault="0077364F" w:rsidP="008F2550">
      <w:pPr>
        <w:tabs>
          <w:tab w:val="left" w:pos="1935"/>
        </w:tabs>
        <w:ind w:left="9639"/>
        <w:rPr>
          <w:sz w:val="26"/>
          <w:szCs w:val="26"/>
        </w:rPr>
      </w:pPr>
      <w:r w:rsidRPr="00C57ED8">
        <w:rPr>
          <w:sz w:val="26"/>
          <w:szCs w:val="26"/>
        </w:rPr>
        <w:t>Додаток</w:t>
      </w:r>
    </w:p>
    <w:p w14:paraId="21D527A6" w14:textId="77777777" w:rsidR="00C66908" w:rsidRPr="005A5031" w:rsidRDefault="008B156E" w:rsidP="008F2550">
      <w:pPr>
        <w:tabs>
          <w:tab w:val="left" w:pos="1935"/>
        </w:tabs>
        <w:ind w:left="9639"/>
        <w:rPr>
          <w:b/>
          <w:sz w:val="26"/>
          <w:szCs w:val="26"/>
        </w:rPr>
      </w:pPr>
      <w:r>
        <w:rPr>
          <w:color w:val="000000"/>
          <w:sz w:val="26"/>
          <w:szCs w:val="26"/>
          <w:lang w:eastAsia="uk-UA"/>
        </w:rPr>
        <w:t xml:space="preserve">до </w:t>
      </w:r>
      <w:r w:rsidR="008F2550" w:rsidRPr="00EB14EE">
        <w:rPr>
          <w:color w:val="000000"/>
          <w:sz w:val="26"/>
          <w:szCs w:val="26"/>
          <w:lang w:eastAsia="uk-UA"/>
        </w:rPr>
        <w:t xml:space="preserve">Програми розвитку земельних відносин та охорони земель по Широківській селищній раді на </w:t>
      </w:r>
      <w:r w:rsidR="008F2550" w:rsidRPr="008F2550">
        <w:rPr>
          <w:sz w:val="26"/>
          <w:szCs w:val="26"/>
          <w:lang w:eastAsia="uk-UA"/>
        </w:rPr>
        <w:t>2019-202</w:t>
      </w:r>
      <w:r w:rsidR="002B5E4D">
        <w:rPr>
          <w:sz w:val="26"/>
          <w:szCs w:val="26"/>
          <w:lang w:eastAsia="uk-UA"/>
        </w:rPr>
        <w:t>8</w:t>
      </w:r>
      <w:r w:rsidR="008F2550" w:rsidRPr="008F2550">
        <w:rPr>
          <w:sz w:val="26"/>
          <w:szCs w:val="26"/>
          <w:lang w:eastAsia="uk-UA"/>
        </w:rPr>
        <w:t xml:space="preserve"> роки</w:t>
      </w:r>
    </w:p>
    <w:p w14:paraId="095EC96D" w14:textId="77777777" w:rsidR="00F75EC2" w:rsidRPr="0098658E" w:rsidRDefault="00F75EC2" w:rsidP="00F75EC2">
      <w:pPr>
        <w:jc w:val="center"/>
        <w:rPr>
          <w:b/>
          <w:bCs/>
          <w:szCs w:val="28"/>
        </w:rPr>
      </w:pPr>
      <w:r w:rsidRPr="0098658E">
        <w:rPr>
          <w:b/>
          <w:bCs/>
          <w:szCs w:val="28"/>
        </w:rPr>
        <w:t>ПЕРЕЛІК</w:t>
      </w:r>
    </w:p>
    <w:p w14:paraId="1461FDF8" w14:textId="77777777" w:rsidR="00A656F3" w:rsidRDefault="00F75EC2" w:rsidP="00F75EC2">
      <w:pPr>
        <w:jc w:val="center"/>
        <w:rPr>
          <w:b/>
          <w:bCs/>
          <w:szCs w:val="28"/>
        </w:rPr>
      </w:pPr>
      <w:r w:rsidRPr="0098658E">
        <w:rPr>
          <w:b/>
          <w:bCs/>
          <w:szCs w:val="28"/>
        </w:rPr>
        <w:t xml:space="preserve">завдань і заходів Програми розвитку земельних відносин і охорони земель </w:t>
      </w:r>
      <w:r>
        <w:rPr>
          <w:b/>
          <w:bCs/>
          <w:szCs w:val="28"/>
        </w:rPr>
        <w:t>на території Широківської селищної ради</w:t>
      </w:r>
      <w:r w:rsidR="00780000">
        <w:rPr>
          <w:b/>
          <w:bCs/>
          <w:szCs w:val="28"/>
        </w:rPr>
        <w:t xml:space="preserve"> </w:t>
      </w:r>
    </w:p>
    <w:p w14:paraId="0E58BC62" w14:textId="77777777" w:rsidR="00F75EC2" w:rsidRPr="0098658E" w:rsidRDefault="00F75EC2" w:rsidP="00F75EC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на </w:t>
      </w:r>
      <w:r w:rsidRPr="00D37DD6">
        <w:rPr>
          <w:b/>
          <w:bCs/>
          <w:szCs w:val="28"/>
        </w:rPr>
        <w:t>20</w:t>
      </w:r>
      <w:r w:rsidR="008F2550">
        <w:rPr>
          <w:b/>
          <w:bCs/>
          <w:szCs w:val="28"/>
        </w:rPr>
        <w:t>19</w:t>
      </w:r>
      <w:r w:rsidRPr="00D37DD6">
        <w:rPr>
          <w:b/>
          <w:bCs/>
          <w:szCs w:val="28"/>
        </w:rPr>
        <w:t xml:space="preserve"> -202</w:t>
      </w:r>
      <w:r w:rsidR="00F05E04">
        <w:rPr>
          <w:b/>
          <w:bCs/>
          <w:szCs w:val="28"/>
        </w:rPr>
        <w:t xml:space="preserve">8 </w:t>
      </w:r>
      <w:r w:rsidR="00A656F3">
        <w:rPr>
          <w:b/>
          <w:bCs/>
          <w:szCs w:val="28"/>
        </w:rPr>
        <w:t>роки</w:t>
      </w:r>
    </w:p>
    <w:tbl>
      <w:tblPr>
        <w:tblW w:w="159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325"/>
        <w:gridCol w:w="1182"/>
        <w:gridCol w:w="1136"/>
        <w:gridCol w:w="993"/>
        <w:gridCol w:w="1278"/>
        <w:gridCol w:w="587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9"/>
        <w:gridCol w:w="3559"/>
        <w:gridCol w:w="33"/>
      </w:tblGrid>
      <w:tr w:rsidR="00F75EC2" w:rsidRPr="00780000" w14:paraId="4B741977" w14:textId="77777777" w:rsidTr="00055B01">
        <w:trPr>
          <w:trHeight w:val="375"/>
        </w:trPr>
        <w:tc>
          <w:tcPr>
            <w:tcW w:w="1325" w:type="dxa"/>
            <w:vMerge w:val="restart"/>
          </w:tcPr>
          <w:p w14:paraId="7D3FB24C" w14:textId="77777777" w:rsidR="00F75EC2" w:rsidRPr="00780000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Назва напряму діяльності (пріоритетні завдання)</w:t>
            </w:r>
          </w:p>
        </w:tc>
        <w:tc>
          <w:tcPr>
            <w:tcW w:w="1182" w:type="dxa"/>
            <w:vMerge w:val="restart"/>
          </w:tcPr>
          <w:p w14:paraId="0FA7FE61" w14:textId="77777777" w:rsidR="00F75EC2" w:rsidRPr="00780000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 xml:space="preserve">Зміст заходів Програми з виконання завдання </w:t>
            </w:r>
          </w:p>
        </w:tc>
        <w:tc>
          <w:tcPr>
            <w:tcW w:w="1136" w:type="dxa"/>
            <w:vMerge w:val="restart"/>
          </w:tcPr>
          <w:p w14:paraId="3AD690F3" w14:textId="77777777" w:rsidR="00F75EC2" w:rsidRPr="00780000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Відповідальні за виконання</w:t>
            </w:r>
          </w:p>
        </w:tc>
        <w:tc>
          <w:tcPr>
            <w:tcW w:w="993" w:type="dxa"/>
            <w:vMerge w:val="restart"/>
          </w:tcPr>
          <w:p w14:paraId="54839F94" w14:textId="77777777" w:rsidR="00F75EC2" w:rsidRPr="00780000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Строки вико-</w:t>
            </w:r>
            <w:proofErr w:type="spellStart"/>
            <w:r w:rsidRPr="00780000">
              <w:rPr>
                <w:b/>
                <w:bCs/>
                <w:sz w:val="18"/>
                <w:szCs w:val="18"/>
              </w:rPr>
              <w:t>нання</w:t>
            </w:r>
            <w:proofErr w:type="spellEnd"/>
          </w:p>
        </w:tc>
        <w:tc>
          <w:tcPr>
            <w:tcW w:w="1278" w:type="dxa"/>
            <w:vMerge w:val="restart"/>
          </w:tcPr>
          <w:p w14:paraId="588DE0C8" w14:textId="77777777" w:rsidR="00F75EC2" w:rsidRPr="00780000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 xml:space="preserve">Джерела </w:t>
            </w:r>
            <w:proofErr w:type="spellStart"/>
            <w:r w:rsidRPr="00780000">
              <w:rPr>
                <w:b/>
                <w:bCs/>
                <w:sz w:val="18"/>
                <w:szCs w:val="18"/>
              </w:rPr>
              <w:t>фінансу-вання</w:t>
            </w:r>
            <w:proofErr w:type="spellEnd"/>
          </w:p>
        </w:tc>
        <w:tc>
          <w:tcPr>
            <w:tcW w:w="6468" w:type="dxa"/>
            <w:gridSpan w:val="11"/>
          </w:tcPr>
          <w:p w14:paraId="55F547B3" w14:textId="77777777" w:rsidR="00F75EC2" w:rsidRPr="00780000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Орієнтовні обсяги фінанс</w:t>
            </w:r>
            <w:r w:rsidR="00E93D41" w:rsidRPr="00780000">
              <w:rPr>
                <w:b/>
                <w:bCs/>
                <w:sz w:val="18"/>
                <w:szCs w:val="18"/>
              </w:rPr>
              <w:t xml:space="preserve">ування за роками виконання, </w:t>
            </w:r>
            <w:r w:rsidRPr="00780000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3592" w:type="dxa"/>
            <w:gridSpan w:val="2"/>
          </w:tcPr>
          <w:p w14:paraId="3DCC7F36" w14:textId="77777777" w:rsidR="00F75EC2" w:rsidRPr="00780000" w:rsidRDefault="00F75EC2" w:rsidP="000D1FBB">
            <w:pPr>
              <w:ind w:right="34"/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 xml:space="preserve">Очікуваний результат виконання </w:t>
            </w:r>
          </w:p>
          <w:p w14:paraId="693904A5" w14:textId="77777777" w:rsidR="00F75EC2" w:rsidRPr="00780000" w:rsidRDefault="00F75EC2" w:rsidP="000D1FBB">
            <w:pPr>
              <w:ind w:right="34"/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заходу</w:t>
            </w:r>
          </w:p>
        </w:tc>
      </w:tr>
      <w:tr w:rsidR="0073749A" w:rsidRPr="00780000" w14:paraId="7D4E56ED" w14:textId="77777777" w:rsidTr="00055B01">
        <w:trPr>
          <w:gridAfter w:val="1"/>
          <w:wAfter w:w="33" w:type="dxa"/>
          <w:trHeight w:val="1038"/>
        </w:trPr>
        <w:tc>
          <w:tcPr>
            <w:tcW w:w="1325" w:type="dxa"/>
            <w:vMerge/>
          </w:tcPr>
          <w:p w14:paraId="4001B6CF" w14:textId="77777777" w:rsidR="00A52E2C" w:rsidRPr="00780000" w:rsidRDefault="00A52E2C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Merge/>
          </w:tcPr>
          <w:p w14:paraId="1CCEEF1B" w14:textId="77777777" w:rsidR="00A52E2C" w:rsidRPr="00780000" w:rsidRDefault="00A52E2C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vMerge/>
          </w:tcPr>
          <w:p w14:paraId="49B7925C" w14:textId="77777777" w:rsidR="00A52E2C" w:rsidRPr="00780000" w:rsidRDefault="00A52E2C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2276AC10" w14:textId="77777777" w:rsidR="00A52E2C" w:rsidRPr="00780000" w:rsidRDefault="00A52E2C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14:paraId="3DB3B715" w14:textId="77777777" w:rsidR="00A52E2C" w:rsidRPr="00780000" w:rsidRDefault="00A52E2C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7" w:type="dxa"/>
          </w:tcPr>
          <w:p w14:paraId="32836F3B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88" w:type="dxa"/>
          </w:tcPr>
          <w:p w14:paraId="774EF2A9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2020</w:t>
            </w:r>
          </w:p>
          <w:p w14:paraId="2AC0417F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" w:type="dxa"/>
          </w:tcPr>
          <w:p w14:paraId="2C9D619B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88" w:type="dxa"/>
          </w:tcPr>
          <w:p w14:paraId="2CB64130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88" w:type="dxa"/>
          </w:tcPr>
          <w:p w14:paraId="66EFAC05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588" w:type="dxa"/>
          </w:tcPr>
          <w:p w14:paraId="13A73700" w14:textId="77777777" w:rsidR="00A52E2C" w:rsidRPr="00780000" w:rsidRDefault="00A52E2C" w:rsidP="00F05E04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588" w:type="dxa"/>
          </w:tcPr>
          <w:p w14:paraId="10F5C628" w14:textId="77777777" w:rsidR="00A52E2C" w:rsidRPr="00780000" w:rsidRDefault="00A52E2C" w:rsidP="00F05E04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588" w:type="dxa"/>
          </w:tcPr>
          <w:p w14:paraId="3FBFA720" w14:textId="77777777" w:rsidR="00A52E2C" w:rsidRPr="00780000" w:rsidRDefault="00A52E2C" w:rsidP="00F05E04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588" w:type="dxa"/>
          </w:tcPr>
          <w:p w14:paraId="367B521D" w14:textId="77777777" w:rsidR="00A52E2C" w:rsidRPr="00780000" w:rsidRDefault="00A52E2C" w:rsidP="00F05E04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588" w:type="dxa"/>
          </w:tcPr>
          <w:p w14:paraId="3409F40F" w14:textId="77777777" w:rsidR="00A52E2C" w:rsidRPr="00780000" w:rsidRDefault="00A52E2C" w:rsidP="00F05E04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589" w:type="dxa"/>
          </w:tcPr>
          <w:p w14:paraId="7CE4AEE6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  <w:p w14:paraId="6C16AA62" w14:textId="77777777" w:rsidR="00A52E2C" w:rsidRPr="00780000" w:rsidRDefault="00A52E2C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59" w:type="dxa"/>
          </w:tcPr>
          <w:p w14:paraId="3C93631E" w14:textId="77777777" w:rsidR="00A52E2C" w:rsidRPr="00780000" w:rsidRDefault="00A52E2C" w:rsidP="00311536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169CAEB" w14:textId="77777777" w:rsidR="00F75EC2" w:rsidRPr="00780000" w:rsidRDefault="00F75EC2" w:rsidP="00F75EC2">
      <w:pPr>
        <w:rPr>
          <w:sz w:val="18"/>
          <w:szCs w:val="18"/>
        </w:rPr>
      </w:pPr>
    </w:p>
    <w:tbl>
      <w:tblPr>
        <w:tblW w:w="1594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318"/>
        <w:gridCol w:w="1190"/>
        <w:gridCol w:w="1178"/>
        <w:gridCol w:w="992"/>
        <w:gridCol w:w="1218"/>
        <w:gridCol w:w="602"/>
        <w:gridCol w:w="601"/>
        <w:gridCol w:w="556"/>
        <w:gridCol w:w="567"/>
        <w:gridCol w:w="567"/>
        <w:gridCol w:w="648"/>
        <w:gridCol w:w="588"/>
        <w:gridCol w:w="607"/>
        <w:gridCol w:w="555"/>
        <w:gridCol w:w="588"/>
        <w:gridCol w:w="558"/>
        <w:gridCol w:w="3599"/>
        <w:gridCol w:w="14"/>
      </w:tblGrid>
      <w:tr w:rsidR="008B156E" w:rsidRPr="00780000" w14:paraId="0AED580B" w14:textId="77777777" w:rsidTr="00AA4A2E">
        <w:trPr>
          <w:trHeight w:val="249"/>
          <w:tblHeader/>
        </w:trPr>
        <w:tc>
          <w:tcPr>
            <w:tcW w:w="1318" w:type="dxa"/>
          </w:tcPr>
          <w:p w14:paraId="129A66ED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90" w:type="dxa"/>
          </w:tcPr>
          <w:p w14:paraId="486B4580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178" w:type="dxa"/>
          </w:tcPr>
          <w:p w14:paraId="56560A34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3DD24A67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18" w:type="dxa"/>
          </w:tcPr>
          <w:p w14:paraId="477D1F45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02" w:type="dxa"/>
          </w:tcPr>
          <w:p w14:paraId="26256958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01" w:type="dxa"/>
          </w:tcPr>
          <w:p w14:paraId="04470F31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56" w:type="dxa"/>
          </w:tcPr>
          <w:p w14:paraId="351E8373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6EA5928A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14:paraId="60F3A813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48" w:type="dxa"/>
          </w:tcPr>
          <w:p w14:paraId="7E83C920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88" w:type="dxa"/>
          </w:tcPr>
          <w:p w14:paraId="20C7C3DE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607" w:type="dxa"/>
          </w:tcPr>
          <w:p w14:paraId="2AB1DD36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55" w:type="dxa"/>
          </w:tcPr>
          <w:p w14:paraId="048037FD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88" w:type="dxa"/>
          </w:tcPr>
          <w:p w14:paraId="45F09072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14:paraId="38E22D59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613" w:type="dxa"/>
            <w:gridSpan w:val="2"/>
          </w:tcPr>
          <w:p w14:paraId="57F27131" w14:textId="77777777" w:rsidR="00BA63F5" w:rsidRPr="00780000" w:rsidRDefault="00BA63F5" w:rsidP="00BA63F5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17</w:t>
            </w:r>
          </w:p>
        </w:tc>
      </w:tr>
      <w:tr w:rsidR="008B156E" w:rsidRPr="00780000" w14:paraId="25D7C59F" w14:textId="77777777" w:rsidTr="00AA4A2E">
        <w:trPr>
          <w:gridAfter w:val="1"/>
          <w:wAfter w:w="14" w:type="dxa"/>
          <w:trHeight w:val="718"/>
        </w:trPr>
        <w:tc>
          <w:tcPr>
            <w:tcW w:w="1318" w:type="dxa"/>
            <w:vMerge w:val="restart"/>
          </w:tcPr>
          <w:p w14:paraId="4E575F68" w14:textId="77777777" w:rsidR="00BA63F5" w:rsidRPr="00780000" w:rsidRDefault="00BA63F5" w:rsidP="00585ED9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1.Виготовлення землевпорядної документації під об</w:t>
            </w:r>
            <w:r w:rsidRPr="00780000">
              <w:rPr>
                <w:b/>
                <w:bCs/>
                <w:sz w:val="18"/>
                <w:szCs w:val="18"/>
                <w:lang w:val="ru-RU"/>
              </w:rPr>
              <w:t>’</w:t>
            </w:r>
            <w:proofErr w:type="spellStart"/>
            <w:r w:rsidRPr="00780000">
              <w:rPr>
                <w:b/>
                <w:bCs/>
                <w:sz w:val="18"/>
                <w:szCs w:val="18"/>
              </w:rPr>
              <w:t>єктами</w:t>
            </w:r>
            <w:proofErr w:type="spellEnd"/>
            <w:r w:rsidRPr="00780000">
              <w:rPr>
                <w:b/>
                <w:bCs/>
                <w:sz w:val="18"/>
                <w:szCs w:val="18"/>
              </w:rPr>
              <w:t xml:space="preserve"> нерухомого майна (комунальної форми власності) Широківської селищної ради</w:t>
            </w:r>
          </w:p>
        </w:tc>
        <w:tc>
          <w:tcPr>
            <w:tcW w:w="1190" w:type="dxa"/>
            <w:vMerge w:val="restart"/>
          </w:tcPr>
          <w:p w14:paraId="08F40894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1.1 Розробка </w:t>
            </w:r>
            <w:proofErr w:type="spellStart"/>
            <w:r w:rsidRPr="00780000">
              <w:rPr>
                <w:bCs/>
                <w:sz w:val="18"/>
                <w:szCs w:val="18"/>
              </w:rPr>
              <w:t>проектів</w:t>
            </w:r>
            <w:proofErr w:type="spellEnd"/>
            <w:r w:rsidRPr="00780000">
              <w:rPr>
                <w:bCs/>
                <w:sz w:val="18"/>
                <w:szCs w:val="18"/>
              </w:rPr>
              <w:t xml:space="preserve"> землеустрою та технічної документації із землеустрою.</w:t>
            </w:r>
          </w:p>
        </w:tc>
        <w:tc>
          <w:tcPr>
            <w:tcW w:w="1178" w:type="dxa"/>
            <w:vMerge w:val="restart"/>
          </w:tcPr>
          <w:p w14:paraId="14F9C98B" w14:textId="77777777" w:rsidR="00BA63F5" w:rsidRPr="00780000" w:rsidRDefault="00BA63F5" w:rsidP="00311536">
            <w:pPr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Широківська селищна рада</w:t>
            </w:r>
          </w:p>
        </w:tc>
        <w:tc>
          <w:tcPr>
            <w:tcW w:w="992" w:type="dxa"/>
            <w:vMerge w:val="restart"/>
          </w:tcPr>
          <w:p w14:paraId="4DB5A0AD" w14:textId="77777777" w:rsidR="00BA63F5" w:rsidRPr="00780000" w:rsidRDefault="00BA63F5" w:rsidP="00F05E04">
            <w:pPr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2019-2028</w:t>
            </w:r>
          </w:p>
        </w:tc>
        <w:tc>
          <w:tcPr>
            <w:tcW w:w="1218" w:type="dxa"/>
          </w:tcPr>
          <w:p w14:paraId="4BE1FC1E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</w:tcPr>
          <w:p w14:paraId="3791DA9F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717CE9CA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6021D707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D431012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0CC44ED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177D0F64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33C43A42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09FBC208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1A4F6E65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744AE916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78DCED5F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9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BEC8" w14:textId="42A7A8A3" w:rsidR="00BA63F5" w:rsidRPr="00780000" w:rsidRDefault="00BA63F5" w:rsidP="00BA63F5">
            <w:pPr>
              <w:jc w:val="both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Формування земельних ділянок, реєстрація</w:t>
            </w:r>
            <w:r w:rsidR="000D1FBB" w:rsidRPr="00780000">
              <w:rPr>
                <w:sz w:val="18"/>
                <w:szCs w:val="18"/>
              </w:rPr>
              <w:t xml:space="preserve"> </w:t>
            </w:r>
            <w:r w:rsidRPr="00780000">
              <w:rPr>
                <w:sz w:val="18"/>
                <w:szCs w:val="18"/>
              </w:rPr>
              <w:t xml:space="preserve"> їх в ДЗК та виготовлення правовстановлюючих </w:t>
            </w:r>
          </w:p>
          <w:p w14:paraId="4AF1E71B" w14:textId="77777777" w:rsidR="00BA63F5" w:rsidRPr="00780000" w:rsidRDefault="00BA63F5" w:rsidP="00BA63F5">
            <w:pPr>
              <w:jc w:val="both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 xml:space="preserve">документів, що посвідчують право власності </w:t>
            </w:r>
          </w:p>
          <w:p w14:paraId="3D3BD897" w14:textId="77777777" w:rsidR="00BA63F5" w:rsidRPr="00780000" w:rsidRDefault="00BA63F5" w:rsidP="000D1FBB">
            <w:pPr>
              <w:jc w:val="both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на них за Широківською селищною радою.</w:t>
            </w:r>
          </w:p>
          <w:p w14:paraId="3BF0F445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4421CAF8" w14:textId="77777777" w:rsidTr="00AA4A2E">
        <w:trPr>
          <w:gridAfter w:val="1"/>
          <w:wAfter w:w="14" w:type="dxa"/>
          <w:trHeight w:val="401"/>
        </w:trPr>
        <w:tc>
          <w:tcPr>
            <w:tcW w:w="1318" w:type="dxa"/>
            <w:vMerge/>
          </w:tcPr>
          <w:p w14:paraId="61C53455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65759D55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6C21BAC4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506D8D4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52B91EF2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</w:tcPr>
          <w:p w14:paraId="22E51344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4920DA04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0C589BC8" w14:textId="77777777" w:rsidR="00BA63F5" w:rsidRPr="00780000" w:rsidRDefault="00BA63F5" w:rsidP="0073749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E5CF058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E7D2BA6" w14:textId="77777777" w:rsidR="00BA63F5" w:rsidRPr="00780000" w:rsidRDefault="00BA63F5" w:rsidP="0073749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73004450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6C499610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5E0EDE52" w14:textId="77777777" w:rsidR="00BA63F5" w:rsidRPr="00780000" w:rsidRDefault="00BA63F5" w:rsidP="0073749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7B73C906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23F3F832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61856A4F" w14:textId="77777777" w:rsidR="00BA63F5" w:rsidRPr="00780000" w:rsidRDefault="00BA63F5" w:rsidP="0073749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1DD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4CBD8A56" w14:textId="77777777" w:rsidTr="00AA4A2E">
        <w:trPr>
          <w:gridAfter w:val="1"/>
          <w:wAfter w:w="14" w:type="dxa"/>
          <w:trHeight w:val="240"/>
        </w:trPr>
        <w:tc>
          <w:tcPr>
            <w:tcW w:w="1318" w:type="dxa"/>
            <w:vMerge/>
          </w:tcPr>
          <w:p w14:paraId="5F746435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0F353679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0777850B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F37BC9C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684B5654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</w:tcPr>
          <w:p w14:paraId="2D3BD46B" w14:textId="77777777" w:rsidR="00BA63F5" w:rsidRPr="00780000" w:rsidRDefault="00BA63F5" w:rsidP="00A52E2C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100000</w:t>
            </w:r>
          </w:p>
        </w:tc>
        <w:tc>
          <w:tcPr>
            <w:tcW w:w="601" w:type="dxa"/>
          </w:tcPr>
          <w:p w14:paraId="6B50E908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  <w:lang w:val="ru-RU"/>
              </w:rPr>
              <w:t>150000</w:t>
            </w:r>
          </w:p>
        </w:tc>
        <w:tc>
          <w:tcPr>
            <w:tcW w:w="556" w:type="dxa"/>
          </w:tcPr>
          <w:p w14:paraId="1A08C1C8" w14:textId="77777777" w:rsidR="00BA63F5" w:rsidRPr="00780000" w:rsidRDefault="00BA63F5" w:rsidP="0073749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  <w:lang w:val="ru-RU"/>
              </w:rPr>
              <w:t>63916,33</w:t>
            </w:r>
          </w:p>
        </w:tc>
        <w:tc>
          <w:tcPr>
            <w:tcW w:w="567" w:type="dxa"/>
          </w:tcPr>
          <w:p w14:paraId="5CFEE275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9428350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17500</w:t>
            </w:r>
          </w:p>
        </w:tc>
        <w:tc>
          <w:tcPr>
            <w:tcW w:w="648" w:type="dxa"/>
          </w:tcPr>
          <w:p w14:paraId="47B4619D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37945,65</w:t>
            </w:r>
          </w:p>
        </w:tc>
        <w:tc>
          <w:tcPr>
            <w:tcW w:w="588" w:type="dxa"/>
          </w:tcPr>
          <w:p w14:paraId="6E119DCC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34DF8C2D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50000</w:t>
            </w:r>
          </w:p>
        </w:tc>
        <w:tc>
          <w:tcPr>
            <w:tcW w:w="555" w:type="dxa"/>
          </w:tcPr>
          <w:p w14:paraId="7F1177EE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  <w:lang w:val="en-US"/>
              </w:rPr>
              <w:t>50000</w:t>
            </w:r>
          </w:p>
        </w:tc>
        <w:tc>
          <w:tcPr>
            <w:tcW w:w="588" w:type="dxa"/>
          </w:tcPr>
          <w:p w14:paraId="5C32E0A4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50000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26E0E519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519361,98</w:t>
            </w:r>
          </w:p>
        </w:tc>
        <w:tc>
          <w:tcPr>
            <w:tcW w:w="3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AAE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7AD4E27D" w14:textId="77777777" w:rsidTr="00AA4A2E">
        <w:trPr>
          <w:gridAfter w:val="1"/>
          <w:wAfter w:w="14" w:type="dxa"/>
          <w:trHeight w:val="50"/>
        </w:trPr>
        <w:tc>
          <w:tcPr>
            <w:tcW w:w="1318" w:type="dxa"/>
            <w:vMerge/>
          </w:tcPr>
          <w:p w14:paraId="1E70D6C4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69EBE8A7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1A494B80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8E23882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699E7FE2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</w:tcPr>
          <w:p w14:paraId="009CE4D6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1E039027" w14:textId="77777777" w:rsidR="00BA63F5" w:rsidRPr="00780000" w:rsidRDefault="00BA63F5" w:rsidP="00A52E2C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09BDFAAB" w14:textId="77777777" w:rsidR="00BA63F5" w:rsidRPr="00780000" w:rsidRDefault="00BA63F5" w:rsidP="00A52E2C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8463093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7C24D4F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141CA006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2933D53B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4488041C" w14:textId="77777777" w:rsidR="00BA63F5" w:rsidRPr="00780000" w:rsidRDefault="00BA63F5" w:rsidP="00B26E9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3112918C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30666680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637710A5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631B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3B6B1BFC" w14:textId="77777777" w:rsidTr="00AA4A2E">
        <w:trPr>
          <w:gridAfter w:val="1"/>
          <w:wAfter w:w="14" w:type="dxa"/>
          <w:trHeight w:val="386"/>
        </w:trPr>
        <w:tc>
          <w:tcPr>
            <w:tcW w:w="1318" w:type="dxa"/>
            <w:vMerge/>
          </w:tcPr>
          <w:p w14:paraId="5401D3E3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652A9CAE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2EC9AAA9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9A4DB02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14728564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</w:tcPr>
          <w:p w14:paraId="08740082" w14:textId="77777777" w:rsidR="00BA63F5" w:rsidRPr="00780000" w:rsidRDefault="00BA63F5" w:rsidP="00A52E2C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100000</w:t>
            </w:r>
          </w:p>
        </w:tc>
        <w:tc>
          <w:tcPr>
            <w:tcW w:w="601" w:type="dxa"/>
          </w:tcPr>
          <w:p w14:paraId="65443106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150000</w:t>
            </w:r>
          </w:p>
        </w:tc>
        <w:tc>
          <w:tcPr>
            <w:tcW w:w="556" w:type="dxa"/>
          </w:tcPr>
          <w:p w14:paraId="04199D0F" w14:textId="77777777" w:rsidR="00BA63F5" w:rsidRPr="00780000" w:rsidRDefault="00BA63F5" w:rsidP="0073749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63916,33</w:t>
            </w:r>
          </w:p>
        </w:tc>
        <w:tc>
          <w:tcPr>
            <w:tcW w:w="567" w:type="dxa"/>
          </w:tcPr>
          <w:p w14:paraId="65AAEECF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9987B66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17500</w:t>
            </w:r>
          </w:p>
        </w:tc>
        <w:tc>
          <w:tcPr>
            <w:tcW w:w="648" w:type="dxa"/>
          </w:tcPr>
          <w:p w14:paraId="19C2F018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37945,65</w:t>
            </w:r>
          </w:p>
        </w:tc>
        <w:tc>
          <w:tcPr>
            <w:tcW w:w="588" w:type="dxa"/>
          </w:tcPr>
          <w:p w14:paraId="66817BBE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10751C9D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50000</w:t>
            </w:r>
          </w:p>
        </w:tc>
        <w:tc>
          <w:tcPr>
            <w:tcW w:w="555" w:type="dxa"/>
          </w:tcPr>
          <w:p w14:paraId="77D77EC9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  <w:lang w:val="en-US"/>
              </w:rPr>
              <w:t>50000</w:t>
            </w:r>
          </w:p>
        </w:tc>
        <w:tc>
          <w:tcPr>
            <w:tcW w:w="588" w:type="dxa"/>
          </w:tcPr>
          <w:p w14:paraId="2127D75D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50000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107DC575" w14:textId="77777777" w:rsidR="00BA63F5" w:rsidRPr="00780000" w:rsidRDefault="00BA63F5" w:rsidP="00C6598A">
            <w:pPr>
              <w:jc w:val="center"/>
              <w:rPr>
                <w:sz w:val="18"/>
                <w:szCs w:val="18"/>
                <w:lang w:val="en-US"/>
              </w:rPr>
            </w:pPr>
            <w:r w:rsidRPr="00780000">
              <w:rPr>
                <w:sz w:val="18"/>
                <w:szCs w:val="18"/>
                <w:lang w:val="en-US"/>
              </w:rPr>
              <w:t>519 361,98</w:t>
            </w:r>
          </w:p>
        </w:tc>
        <w:tc>
          <w:tcPr>
            <w:tcW w:w="3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D599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631BF44D" w14:textId="77777777" w:rsidTr="00AA4A2E">
        <w:trPr>
          <w:gridAfter w:val="1"/>
          <w:wAfter w:w="14" w:type="dxa"/>
          <w:trHeight w:val="240"/>
        </w:trPr>
        <w:tc>
          <w:tcPr>
            <w:tcW w:w="1318" w:type="dxa"/>
            <w:vMerge w:val="restart"/>
          </w:tcPr>
          <w:p w14:paraId="171D5E61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</w:tcPr>
          <w:p w14:paraId="5CBA5BD2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1.2 </w:t>
            </w:r>
            <w:r w:rsidRPr="00780000">
              <w:rPr>
                <w:rStyle w:val="apple-style-span"/>
                <w:bCs/>
                <w:color w:val="000000"/>
                <w:sz w:val="18"/>
                <w:szCs w:val="18"/>
              </w:rPr>
              <w:t xml:space="preserve">Виготовлення землевпорядної документації на земельні ділянки комунальної </w:t>
            </w:r>
            <w:r w:rsidRPr="00780000">
              <w:rPr>
                <w:rStyle w:val="apple-style-span"/>
                <w:bCs/>
                <w:color w:val="000000"/>
                <w:sz w:val="18"/>
                <w:szCs w:val="18"/>
              </w:rPr>
              <w:lastRenderedPageBreak/>
              <w:t>форми власності.</w:t>
            </w:r>
          </w:p>
        </w:tc>
        <w:tc>
          <w:tcPr>
            <w:tcW w:w="1178" w:type="dxa"/>
            <w:vMerge w:val="restart"/>
          </w:tcPr>
          <w:p w14:paraId="7461640C" w14:textId="77777777" w:rsidR="00BA63F5" w:rsidRPr="00780000" w:rsidRDefault="00BA63F5" w:rsidP="00311536">
            <w:pPr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lastRenderedPageBreak/>
              <w:t>Широківська селищна рада</w:t>
            </w:r>
          </w:p>
        </w:tc>
        <w:tc>
          <w:tcPr>
            <w:tcW w:w="992" w:type="dxa"/>
            <w:vMerge w:val="restart"/>
          </w:tcPr>
          <w:p w14:paraId="57481B9E" w14:textId="77777777" w:rsidR="00BA63F5" w:rsidRPr="00780000" w:rsidRDefault="00BA63F5" w:rsidP="00F05E04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2019-2028</w:t>
            </w:r>
          </w:p>
        </w:tc>
        <w:tc>
          <w:tcPr>
            <w:tcW w:w="1218" w:type="dxa"/>
          </w:tcPr>
          <w:p w14:paraId="04584E99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</w:tcPr>
          <w:p w14:paraId="4ACC0106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0F501AED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0F259E1D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12F71DD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42FEF06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3DF17473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730D2D40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5B8DE968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6E40300B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2F7FFA1A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5BAA84B2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9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7F6" w14:textId="6FB660AC" w:rsidR="00BA63F5" w:rsidRPr="00780000" w:rsidRDefault="00BA63F5" w:rsidP="00055B01">
            <w:pPr>
              <w:jc w:val="both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Формування земельних ділянок комунальної форми власності та передача їх у власність, користування фізичним, юридичним особам.</w:t>
            </w:r>
          </w:p>
        </w:tc>
      </w:tr>
      <w:tr w:rsidR="008B156E" w:rsidRPr="00780000" w14:paraId="25BF749D" w14:textId="77777777" w:rsidTr="00AA4A2E">
        <w:trPr>
          <w:gridAfter w:val="1"/>
          <w:wAfter w:w="14" w:type="dxa"/>
          <w:trHeight w:val="240"/>
        </w:trPr>
        <w:tc>
          <w:tcPr>
            <w:tcW w:w="1318" w:type="dxa"/>
            <w:vMerge/>
          </w:tcPr>
          <w:p w14:paraId="4278294E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16D56E6E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14FA2451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B4FED4C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244F6D74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</w:tcPr>
          <w:p w14:paraId="1626C3C0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68305099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2090F219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3A46DDD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617ADC0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557158F8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786F011A" w14:textId="77777777" w:rsidR="00BA63F5" w:rsidRPr="00780000" w:rsidRDefault="00BA63F5" w:rsidP="000D1FBB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558A289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3043590F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22BC5D22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2F4D9C2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0E03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1B2CF187" w14:textId="77777777" w:rsidTr="00AA4A2E">
        <w:trPr>
          <w:trHeight w:val="240"/>
        </w:trPr>
        <w:tc>
          <w:tcPr>
            <w:tcW w:w="1318" w:type="dxa"/>
            <w:vMerge/>
          </w:tcPr>
          <w:p w14:paraId="3CE9779D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639E8DF0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54B80A1A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3686016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463B0143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</w:tcPr>
          <w:p w14:paraId="60AC35F0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499E26C8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5342A464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EA97316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5B0D5E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6C0AE09F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78582E91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69FF65C9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05F0CCA1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01E6F297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13F543E1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</w:tcPr>
          <w:p w14:paraId="4339CAFC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5AD531F9" w14:textId="77777777" w:rsidTr="00AA4A2E">
        <w:trPr>
          <w:trHeight w:val="240"/>
        </w:trPr>
        <w:tc>
          <w:tcPr>
            <w:tcW w:w="1318" w:type="dxa"/>
            <w:vMerge/>
          </w:tcPr>
          <w:p w14:paraId="263A8290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2DAFA2D5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46069B06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6760043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77F4BDF6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</w:tcPr>
          <w:p w14:paraId="03288C5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459CB6C1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281BD91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F642311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FA2299A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1B22DE67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23BAC6A6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4F638EBE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3967F0F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6393A9F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32ED3796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517A45D1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1B48D176" w14:textId="77777777" w:rsidTr="00AA4A2E">
        <w:trPr>
          <w:trHeight w:val="306"/>
        </w:trPr>
        <w:tc>
          <w:tcPr>
            <w:tcW w:w="1318" w:type="dxa"/>
            <w:vMerge/>
          </w:tcPr>
          <w:p w14:paraId="3FEB0F80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14:paraId="37BE6683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14:paraId="1E6F6E3B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3E4A194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</w:tcPr>
          <w:p w14:paraId="651783EE" w14:textId="77777777" w:rsidR="00BA63F5" w:rsidRPr="00780000" w:rsidRDefault="00BA63F5" w:rsidP="000D1FBB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</w:tcPr>
          <w:p w14:paraId="522D212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</w:tcPr>
          <w:p w14:paraId="285D608F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14:paraId="214E18CE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C1A5BEB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A45325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</w:tcPr>
          <w:p w14:paraId="3BA929FE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63BCCED0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5D56DDB9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14:paraId="6884EC14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14:paraId="4E61AE5B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146AB2E7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5C5DF33A" w14:textId="77777777" w:rsidR="00BA63F5" w:rsidRPr="00780000" w:rsidRDefault="00BA63F5" w:rsidP="00311536">
            <w:pPr>
              <w:rPr>
                <w:sz w:val="18"/>
                <w:szCs w:val="18"/>
              </w:rPr>
            </w:pPr>
          </w:p>
        </w:tc>
      </w:tr>
      <w:tr w:rsidR="008B156E" w:rsidRPr="00780000" w14:paraId="73DA46D2" w14:textId="77777777" w:rsidTr="00AA4A2E">
        <w:trPr>
          <w:trHeight w:val="517"/>
        </w:trPr>
        <w:tc>
          <w:tcPr>
            <w:tcW w:w="1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986A17" w14:textId="77777777" w:rsidR="00BA63F5" w:rsidRPr="00780000" w:rsidRDefault="00BA63F5" w:rsidP="00C6598A">
            <w:pPr>
              <w:jc w:val="both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2. Розвиток земельних відносин і охорони земель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2AE679" w14:textId="77777777" w:rsidR="00BA63F5" w:rsidRPr="00780000" w:rsidRDefault="00BA63F5" w:rsidP="00D828BF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2.1 Проведення заходів щодо охорони та поліпшення земель, здійснення озеленення території Широківської селищної ради</w:t>
            </w:r>
          </w:p>
        </w:tc>
        <w:tc>
          <w:tcPr>
            <w:tcW w:w="11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D87BF0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Широківська селищна рада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1760B6" w14:textId="77777777" w:rsidR="00BA63F5" w:rsidRPr="00780000" w:rsidRDefault="00BA63F5" w:rsidP="00F05E04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2019-2028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446" w14:textId="77777777" w:rsidR="00BA63F5" w:rsidRPr="00780000" w:rsidRDefault="00BA63F5" w:rsidP="00534911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80D5712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3EFC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FD2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609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785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D1F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F97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11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F1EC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C33B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F67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</w:tcPr>
          <w:p w14:paraId="040FF944" w14:textId="77777777" w:rsidR="00BA63F5" w:rsidRPr="00780000" w:rsidRDefault="00BA63F5" w:rsidP="00BA63F5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50ED83AD" w14:textId="77777777" w:rsidTr="00AA4A2E">
        <w:trPr>
          <w:trHeight w:val="36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BCB12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A30DA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107B1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0EBBE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4B6" w14:textId="77777777" w:rsidR="00BA63F5" w:rsidRPr="00780000" w:rsidRDefault="00BA63F5" w:rsidP="000D1FBB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D460F44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501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5DE9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967A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034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D21C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775B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A93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5D94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AC0A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DB17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5A9CEAEE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48FC2260" w14:textId="77777777" w:rsidTr="00AA4A2E">
        <w:trPr>
          <w:trHeight w:val="37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16E2C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C5E28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50C02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A7CA6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B091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E4E705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06B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C7E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ABA2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6334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BDBF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2BF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8BEE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0433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F119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F40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7A9F3689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78B3B91D" w14:textId="77777777" w:rsidTr="00AA4A2E">
        <w:trPr>
          <w:trHeight w:val="57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996A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D377F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6E1A0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A6C7A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463" w14:textId="77777777" w:rsidR="00BA63F5" w:rsidRPr="00780000" w:rsidRDefault="00BA63F5" w:rsidP="000D1FBB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62C4910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CAE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CCF3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2BF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6343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54A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BCC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F06A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F58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ED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5F61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44A7E973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4B077A6F" w14:textId="77777777" w:rsidTr="00AA4A2E">
        <w:trPr>
          <w:trHeight w:val="355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193A9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A7345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4CC60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13C18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14:paraId="6CCB35EB" w14:textId="77777777" w:rsidR="00BA63F5" w:rsidRPr="00780000" w:rsidRDefault="00BA63F5" w:rsidP="000D1FBB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  <w:tcBorders>
              <w:left w:val="single" w:sz="4" w:space="0" w:color="auto"/>
              <w:right w:val="nil"/>
            </w:tcBorders>
          </w:tcPr>
          <w:p w14:paraId="4AE07C8B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14:paraId="2116CA39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0258AB80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EB80938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467A46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14:paraId="4BCD7A23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14:paraId="24D37F16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60BF37D2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22CD6269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14:paraId="3C4517EF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41B3F1BC" w14:textId="77777777" w:rsidR="00BA63F5" w:rsidRPr="00780000" w:rsidRDefault="00BA63F5" w:rsidP="000D1FBB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2F4D7ED5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780D771D" w14:textId="77777777" w:rsidTr="00AA4A2E">
        <w:trPr>
          <w:trHeight w:val="443"/>
        </w:trPr>
        <w:tc>
          <w:tcPr>
            <w:tcW w:w="1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F0D1FB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B48C55" w14:textId="77777777" w:rsidR="00BA63F5" w:rsidRPr="00780000" w:rsidRDefault="00BA63F5" w:rsidP="00D828BF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2.2 Виготовлення </w:t>
            </w:r>
            <w:proofErr w:type="spellStart"/>
            <w:r w:rsidRPr="00780000">
              <w:rPr>
                <w:bCs/>
                <w:sz w:val="18"/>
                <w:szCs w:val="18"/>
              </w:rPr>
              <w:t>проекту</w:t>
            </w:r>
            <w:proofErr w:type="spellEnd"/>
            <w:r w:rsidRPr="00780000">
              <w:rPr>
                <w:bCs/>
                <w:sz w:val="18"/>
                <w:szCs w:val="18"/>
              </w:rPr>
              <w:t xml:space="preserve"> землеустрою щодо організації і встановлення меж територій природно-заповідного фонду щодо регіонального ландшафтного парку «Балка </w:t>
            </w:r>
            <w:proofErr w:type="spellStart"/>
            <w:r w:rsidRPr="00780000">
              <w:rPr>
                <w:bCs/>
                <w:sz w:val="18"/>
                <w:szCs w:val="18"/>
              </w:rPr>
              <w:t>Кобильна</w:t>
            </w:r>
            <w:proofErr w:type="spellEnd"/>
            <w:r w:rsidRPr="00780000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8865A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C6ECA1" w14:textId="77777777" w:rsidR="00BA63F5" w:rsidRPr="00780000" w:rsidRDefault="00BA63F5" w:rsidP="00F05E04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2019-2028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14:paraId="4A70D6B2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5E94E51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14:paraId="426E6998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20D5C2D7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3A064AF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435859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592C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D28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7CA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B2F6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5225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9EC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</w:tcPr>
          <w:p w14:paraId="76AE90E0" w14:textId="7617B978" w:rsidR="00BA63F5" w:rsidRPr="00780000" w:rsidRDefault="00BA63F5" w:rsidP="00534911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Виготовлення </w:t>
            </w:r>
            <w:proofErr w:type="spellStart"/>
            <w:r w:rsidRPr="00780000">
              <w:rPr>
                <w:bCs/>
                <w:sz w:val="18"/>
                <w:szCs w:val="18"/>
              </w:rPr>
              <w:t>проекту</w:t>
            </w:r>
            <w:proofErr w:type="spellEnd"/>
            <w:r w:rsidRPr="00780000">
              <w:rPr>
                <w:bCs/>
                <w:sz w:val="18"/>
                <w:szCs w:val="18"/>
              </w:rPr>
              <w:t xml:space="preserve"> землеустрою щодо встановлення меж </w:t>
            </w:r>
          </w:p>
          <w:p w14:paraId="646E5706" w14:textId="07331C7F" w:rsidR="00BA63F5" w:rsidRPr="00780000" w:rsidRDefault="00BA63F5" w:rsidP="00055B01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регіонального ландшафтного парку «Балка </w:t>
            </w:r>
            <w:proofErr w:type="spellStart"/>
            <w:r w:rsidRPr="00780000">
              <w:rPr>
                <w:bCs/>
                <w:sz w:val="18"/>
                <w:szCs w:val="18"/>
              </w:rPr>
              <w:t>Кобильна</w:t>
            </w:r>
            <w:proofErr w:type="spellEnd"/>
            <w:r w:rsidRPr="00780000">
              <w:rPr>
                <w:bCs/>
                <w:sz w:val="18"/>
                <w:szCs w:val="18"/>
              </w:rPr>
              <w:t>».</w:t>
            </w:r>
          </w:p>
        </w:tc>
      </w:tr>
      <w:tr w:rsidR="008B156E" w:rsidRPr="00780000" w14:paraId="1C696E1E" w14:textId="77777777" w:rsidTr="00AA4A2E">
        <w:trPr>
          <w:trHeight w:val="709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F8FFE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3D1DF" w14:textId="77777777" w:rsidR="00BA63F5" w:rsidRPr="00780000" w:rsidRDefault="00BA63F5" w:rsidP="00D828BF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7469B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C860C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14:paraId="040F36C1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6B44D0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14:paraId="5DFBD7E1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2195B532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550C92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CFE280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41D0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7EF5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7843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7489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F94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D225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5F10A3D1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2233A051" w14:textId="77777777" w:rsidTr="00AA4A2E">
        <w:trPr>
          <w:trHeight w:val="747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24753" w14:textId="77777777" w:rsidR="00BA63F5" w:rsidRPr="00780000" w:rsidRDefault="00BA63F5" w:rsidP="005349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6E723" w14:textId="77777777" w:rsidR="00BA63F5" w:rsidRPr="00780000" w:rsidRDefault="00BA63F5" w:rsidP="00534911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DF518" w14:textId="77777777" w:rsidR="00BA63F5" w:rsidRPr="00780000" w:rsidRDefault="00BA63F5" w:rsidP="0053491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06939" w14:textId="77777777" w:rsidR="00BA63F5" w:rsidRPr="00780000" w:rsidRDefault="00BA63F5" w:rsidP="00534911">
            <w:pPr>
              <w:rPr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14:paraId="50815878" w14:textId="77777777" w:rsidR="00BA63F5" w:rsidRPr="00780000" w:rsidRDefault="00BA63F5" w:rsidP="00534911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D2BC63F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14:paraId="636104E0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1C04E2BD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7B2C94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69DAEB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935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4CF2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D2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850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38D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04CB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68A1CC9D" w14:textId="77777777" w:rsidR="00BA63F5" w:rsidRPr="00780000" w:rsidRDefault="00BA63F5" w:rsidP="0053491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79E0F676" w14:textId="77777777" w:rsidTr="00AA4A2E">
        <w:trPr>
          <w:trHeight w:val="595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A11E0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C9F07" w14:textId="77777777" w:rsidR="00BA63F5" w:rsidRPr="00780000" w:rsidRDefault="00BA63F5" w:rsidP="00D828BF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DDBE2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94F30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14:paraId="5BEF8EFF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04DAD13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14:paraId="0EF55C9D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75EEBB0A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8A5DD3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3E56C5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BB7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77E6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AC7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1904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6261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F85B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2412A216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1AF4A17E" w14:textId="77777777" w:rsidTr="00AA4A2E">
        <w:trPr>
          <w:trHeight w:val="27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C1037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6F7DA" w14:textId="77777777" w:rsidR="00BA63F5" w:rsidRPr="00780000" w:rsidRDefault="00BA63F5" w:rsidP="00D828BF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F5949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11F5C" w14:textId="77777777" w:rsidR="00BA63F5" w:rsidRPr="00780000" w:rsidRDefault="00BA63F5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14:paraId="0FACDE19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5D1181B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14:paraId="7196B865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3E2CECCF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858D40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88B81B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DD8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D7C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1BF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E7B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2FF4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711E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4F235EB2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2CB4E01C" w14:textId="77777777" w:rsidTr="00AA4A2E">
        <w:trPr>
          <w:trHeight w:val="441"/>
        </w:trPr>
        <w:tc>
          <w:tcPr>
            <w:tcW w:w="1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E4158C" w14:textId="77777777" w:rsidR="00BA63F5" w:rsidRPr="00780000" w:rsidRDefault="00BA63F5" w:rsidP="008B156E">
            <w:pPr>
              <w:jc w:val="both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 xml:space="preserve">3. Оновлення меж та нормативної грошової оцінки земель населених пунктів Широківської селищної ради, </w:t>
            </w:r>
            <w:r w:rsidR="00853223" w:rsidRPr="00780000">
              <w:rPr>
                <w:b/>
                <w:bCs/>
                <w:sz w:val="18"/>
                <w:szCs w:val="18"/>
              </w:rPr>
              <w:t xml:space="preserve">громади в цілому </w:t>
            </w:r>
            <w:r w:rsidRPr="00780000">
              <w:rPr>
                <w:b/>
                <w:bCs/>
                <w:sz w:val="18"/>
                <w:szCs w:val="18"/>
              </w:rPr>
              <w:t xml:space="preserve">а також інших земель комунальної </w:t>
            </w:r>
            <w:r w:rsidRPr="00780000">
              <w:rPr>
                <w:b/>
                <w:bCs/>
                <w:sz w:val="18"/>
                <w:szCs w:val="18"/>
              </w:rPr>
              <w:lastRenderedPageBreak/>
              <w:t>форми власності</w:t>
            </w:r>
            <w:r w:rsidRPr="00780000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1B6D3C" w14:textId="77777777" w:rsidR="00BA63F5" w:rsidRPr="00780000" w:rsidRDefault="00BA63F5" w:rsidP="00C237B1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lastRenderedPageBreak/>
              <w:t>3.</w:t>
            </w:r>
            <w:r w:rsidRPr="00780000">
              <w:rPr>
                <w:bCs/>
                <w:sz w:val="18"/>
                <w:szCs w:val="18"/>
                <w:lang w:val="ru-RU"/>
              </w:rPr>
              <w:t xml:space="preserve">1 </w:t>
            </w:r>
            <w:proofErr w:type="spellStart"/>
            <w:r w:rsidRPr="00780000">
              <w:rPr>
                <w:bCs/>
                <w:sz w:val="18"/>
                <w:szCs w:val="18"/>
                <w:lang w:val="ru-RU"/>
              </w:rPr>
              <w:t>Розроблення</w:t>
            </w:r>
            <w:proofErr w:type="spellEnd"/>
            <w:r w:rsidRPr="00780000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80000">
              <w:rPr>
                <w:bCs/>
                <w:sz w:val="18"/>
                <w:szCs w:val="18"/>
                <w:lang w:val="ru-RU"/>
              </w:rPr>
              <w:t>проектів</w:t>
            </w:r>
            <w:proofErr w:type="spellEnd"/>
            <w:r w:rsidRPr="00780000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80000">
              <w:rPr>
                <w:bCs/>
                <w:sz w:val="18"/>
                <w:szCs w:val="18"/>
                <w:lang w:val="ru-RU"/>
              </w:rPr>
              <w:t>землеустрою</w:t>
            </w:r>
            <w:proofErr w:type="spellEnd"/>
            <w:r w:rsidRPr="00780000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80000">
              <w:rPr>
                <w:bCs/>
                <w:sz w:val="18"/>
                <w:szCs w:val="18"/>
                <w:lang w:val="ru-RU"/>
              </w:rPr>
              <w:t>щодо</w:t>
            </w:r>
            <w:proofErr w:type="spellEnd"/>
            <w:r w:rsidRPr="00780000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80000">
              <w:rPr>
                <w:bCs/>
                <w:sz w:val="18"/>
                <w:szCs w:val="18"/>
                <w:lang w:val="ru-RU"/>
              </w:rPr>
              <w:t>встановлення</w:t>
            </w:r>
            <w:proofErr w:type="spellEnd"/>
            <w:r w:rsidRPr="00780000">
              <w:rPr>
                <w:bCs/>
                <w:sz w:val="18"/>
                <w:szCs w:val="18"/>
                <w:lang w:val="ru-RU"/>
              </w:rPr>
              <w:t xml:space="preserve"> меж </w:t>
            </w:r>
            <w:proofErr w:type="spellStart"/>
            <w:r w:rsidRPr="00780000">
              <w:rPr>
                <w:bCs/>
                <w:sz w:val="18"/>
                <w:szCs w:val="18"/>
                <w:lang w:val="ru-RU"/>
              </w:rPr>
              <w:t>населених</w:t>
            </w:r>
            <w:proofErr w:type="spellEnd"/>
            <w:r w:rsidRPr="00780000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80000">
              <w:rPr>
                <w:bCs/>
                <w:sz w:val="18"/>
                <w:szCs w:val="18"/>
                <w:lang w:val="ru-RU"/>
              </w:rPr>
              <w:t>пунктів</w:t>
            </w:r>
            <w:proofErr w:type="spellEnd"/>
            <w:r w:rsidRPr="00780000">
              <w:rPr>
                <w:bCs/>
                <w:sz w:val="18"/>
                <w:szCs w:val="18"/>
                <w:lang w:val="ru-RU"/>
              </w:rPr>
              <w:t xml:space="preserve"> с. Шест</w:t>
            </w:r>
            <w:proofErr w:type="spellStart"/>
            <w:r w:rsidRPr="00780000">
              <w:rPr>
                <w:bCs/>
                <w:sz w:val="18"/>
                <w:szCs w:val="18"/>
              </w:rPr>
              <w:t>ірня</w:t>
            </w:r>
            <w:proofErr w:type="spellEnd"/>
            <w:r w:rsidRPr="00780000">
              <w:rPr>
                <w:bCs/>
                <w:sz w:val="18"/>
                <w:szCs w:val="18"/>
              </w:rPr>
              <w:t xml:space="preserve">, с. Благодатне, с. Щасливе Криворізького району Дніпропетровської </w:t>
            </w:r>
            <w:r w:rsidRPr="00780000">
              <w:rPr>
                <w:bCs/>
                <w:sz w:val="18"/>
                <w:szCs w:val="18"/>
              </w:rPr>
              <w:lastRenderedPageBreak/>
              <w:t>області.</w:t>
            </w:r>
          </w:p>
        </w:tc>
        <w:tc>
          <w:tcPr>
            <w:tcW w:w="11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3A5450" w14:textId="77777777" w:rsidR="00BA63F5" w:rsidRPr="00780000" w:rsidRDefault="00BA63F5" w:rsidP="000C5518">
            <w:pPr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lastRenderedPageBreak/>
              <w:t>Широківська селищна рада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5FC6" w14:textId="77777777" w:rsidR="00BA63F5" w:rsidRPr="00780000" w:rsidRDefault="00BA63F5" w:rsidP="00BA63F5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2019-2028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92E" w14:textId="77777777" w:rsidR="00BA63F5" w:rsidRPr="00780000" w:rsidRDefault="00BA63F5" w:rsidP="000C5518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7FB5A23" w14:textId="77777777" w:rsidR="00BA63F5" w:rsidRPr="00780000" w:rsidRDefault="00BA63F5" w:rsidP="00BA63F5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D771" w14:textId="77777777" w:rsidR="00BA63F5" w:rsidRPr="00780000" w:rsidRDefault="00BA63F5" w:rsidP="00BA63F5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E503" w14:textId="77777777" w:rsidR="00BA63F5" w:rsidRPr="00780000" w:rsidRDefault="00BA63F5" w:rsidP="00BA63F5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918F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0353" w14:textId="77777777" w:rsidR="00BA63F5" w:rsidRPr="00780000" w:rsidRDefault="00BA63F5" w:rsidP="00BA63F5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1F7" w14:textId="77777777" w:rsidR="00BA63F5" w:rsidRPr="00780000" w:rsidRDefault="00BA63F5" w:rsidP="00BA63F5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044" w14:textId="77777777" w:rsidR="00BA63F5" w:rsidRPr="00780000" w:rsidRDefault="00BA63F5" w:rsidP="00BA63F5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9AE1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A332" w14:textId="77777777" w:rsidR="00BA63F5" w:rsidRPr="00780000" w:rsidRDefault="00BA63F5" w:rsidP="00BA63F5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9FF0" w14:textId="77777777" w:rsidR="00BA63F5" w:rsidRPr="00780000" w:rsidRDefault="00BA63F5" w:rsidP="00BA63F5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8DCE" w14:textId="77777777" w:rsidR="00BA63F5" w:rsidRPr="00780000" w:rsidRDefault="00BA63F5" w:rsidP="00BA63F5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  <w:bottom w:val="nil"/>
            </w:tcBorders>
          </w:tcPr>
          <w:p w14:paraId="1F8B9C72" w14:textId="5A8682AE" w:rsidR="00BA63F5" w:rsidRPr="00780000" w:rsidRDefault="00BA63F5" w:rsidP="00055B01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Встановлення меж населених </w:t>
            </w:r>
            <w:r w:rsidR="00055B01">
              <w:rPr>
                <w:bCs/>
                <w:sz w:val="18"/>
                <w:szCs w:val="18"/>
              </w:rPr>
              <w:t xml:space="preserve"> </w:t>
            </w:r>
            <w:r w:rsidRPr="00780000">
              <w:rPr>
                <w:bCs/>
                <w:sz w:val="18"/>
                <w:szCs w:val="18"/>
              </w:rPr>
              <w:t xml:space="preserve">пунктів с. Шестірня, </w:t>
            </w:r>
          </w:p>
          <w:p w14:paraId="209325CA" w14:textId="574E68CF" w:rsidR="00BA63F5" w:rsidRPr="00780000" w:rsidRDefault="00BA63F5" w:rsidP="001302B7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с. Благодатне, с. Щасливе Криворізького району </w:t>
            </w:r>
          </w:p>
          <w:p w14:paraId="481D7240" w14:textId="77777777" w:rsidR="00BA63F5" w:rsidRPr="00780000" w:rsidRDefault="00BA63F5" w:rsidP="001302B7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Дніпропетровської області.</w:t>
            </w:r>
          </w:p>
        </w:tc>
      </w:tr>
      <w:tr w:rsidR="008B156E" w:rsidRPr="00780000" w14:paraId="2D8867E5" w14:textId="77777777" w:rsidTr="00AA4A2E">
        <w:trPr>
          <w:trHeight w:val="51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66A5D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B439C" w14:textId="77777777" w:rsidR="00BA63F5" w:rsidRPr="00780000" w:rsidRDefault="00BA63F5" w:rsidP="00C237B1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D78A3" w14:textId="77777777" w:rsidR="00BA63F5" w:rsidRPr="00780000" w:rsidRDefault="00BA63F5" w:rsidP="000C551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CB33" w14:textId="77777777" w:rsidR="00BA63F5" w:rsidRPr="00780000" w:rsidRDefault="00BA63F5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007" w14:textId="77777777" w:rsidR="00BA63F5" w:rsidRPr="00780000" w:rsidRDefault="00BA63F5" w:rsidP="000D1FBB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8E067D7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8124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1A57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7AC3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47C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AACD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5B3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34BC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C652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03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819E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65C7655C" w14:textId="77777777" w:rsidR="00BA63F5" w:rsidRPr="00780000" w:rsidRDefault="00BA63F5" w:rsidP="00B20C94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1B668A93" w14:textId="77777777" w:rsidTr="00AA4A2E">
        <w:trPr>
          <w:trHeight w:val="591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67E20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18BD5" w14:textId="77777777" w:rsidR="00BA63F5" w:rsidRPr="00780000" w:rsidRDefault="00BA63F5" w:rsidP="00C237B1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4E09" w14:textId="77777777" w:rsidR="00BA63F5" w:rsidRPr="00780000" w:rsidRDefault="00BA63F5" w:rsidP="000C551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912" w14:textId="77777777" w:rsidR="00BA63F5" w:rsidRPr="00780000" w:rsidRDefault="00BA63F5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A486" w14:textId="77777777" w:rsidR="00BA63F5" w:rsidRPr="00780000" w:rsidRDefault="00BA63F5" w:rsidP="000C5518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4A55B43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BDC1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7997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5F3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8AEC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832A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67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B95A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353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AF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539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519D522E" w14:textId="77777777" w:rsidR="00BA63F5" w:rsidRPr="00780000" w:rsidRDefault="00BA63F5" w:rsidP="00B20C94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42CCEA97" w14:textId="77777777" w:rsidTr="00AA4A2E">
        <w:trPr>
          <w:trHeight w:val="601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EF767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607A1" w14:textId="77777777" w:rsidR="00BA63F5" w:rsidRPr="00780000" w:rsidRDefault="00BA63F5" w:rsidP="00C237B1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1F83D3" w14:textId="77777777" w:rsidR="00BA63F5" w:rsidRPr="00780000" w:rsidRDefault="00BA63F5" w:rsidP="000C551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BC7" w14:textId="77777777" w:rsidR="00BA63F5" w:rsidRPr="00780000" w:rsidRDefault="00BA63F5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A2A" w14:textId="77777777" w:rsidR="00BA63F5" w:rsidRPr="00780000" w:rsidRDefault="00BA63F5" w:rsidP="008B156E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03FF1E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0BAE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258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F588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3AE5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50E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EB4F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FD4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25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B4E7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E7D3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3F7D3E54" w14:textId="77777777" w:rsidR="00BA63F5" w:rsidRPr="00780000" w:rsidRDefault="00BA63F5" w:rsidP="00B20C94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0534D592" w14:textId="77777777" w:rsidTr="00AA4A2E">
        <w:trPr>
          <w:trHeight w:val="439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08709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9387E" w14:textId="77777777" w:rsidR="00BA63F5" w:rsidRPr="00780000" w:rsidRDefault="00BA63F5" w:rsidP="00C237B1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F38C" w14:textId="77777777" w:rsidR="00BA63F5" w:rsidRPr="00780000" w:rsidRDefault="00BA63F5" w:rsidP="000C551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F710" w14:textId="77777777" w:rsidR="00BA63F5" w:rsidRPr="00780000" w:rsidRDefault="00BA63F5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2F0" w14:textId="77777777" w:rsidR="00BA63F5" w:rsidRPr="00780000" w:rsidRDefault="00BA63F5" w:rsidP="008B156E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F8E2EE2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AF1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8D66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4079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133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60B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44DC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8E9A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C40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5914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85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0F8F3D71" w14:textId="77777777" w:rsidR="00BA63F5" w:rsidRPr="00780000" w:rsidRDefault="00BA63F5" w:rsidP="00B20C94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226001CE" w14:textId="77777777" w:rsidTr="00AA4A2E">
        <w:trPr>
          <w:trHeight w:val="422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1FA62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1F7239" w14:textId="77777777" w:rsidR="00BA63F5" w:rsidRPr="00780000" w:rsidRDefault="00BA63F5" w:rsidP="002E439A">
            <w:pPr>
              <w:jc w:val="both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 xml:space="preserve">3.2 Оновлення нормативної грошової оцінки земель населених пунктів Широківської селищної </w:t>
            </w:r>
            <w:proofErr w:type="spellStart"/>
            <w:r w:rsidRPr="00780000">
              <w:rPr>
                <w:bCs/>
                <w:sz w:val="18"/>
                <w:szCs w:val="18"/>
              </w:rPr>
              <w:t>ради,громади</w:t>
            </w:r>
            <w:proofErr w:type="spellEnd"/>
            <w:r w:rsidRPr="00780000">
              <w:rPr>
                <w:bCs/>
                <w:sz w:val="18"/>
                <w:szCs w:val="18"/>
              </w:rPr>
              <w:t xml:space="preserve"> в цілому, а також інших земель комунальної форми власності.</w:t>
            </w:r>
          </w:p>
        </w:tc>
        <w:tc>
          <w:tcPr>
            <w:tcW w:w="11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6DA867" w14:textId="77777777" w:rsidR="00BA63F5" w:rsidRPr="00780000" w:rsidRDefault="00BA63F5" w:rsidP="002F6801">
            <w:pPr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Широківська селищна рада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E2845B" w14:textId="77777777" w:rsidR="00BA63F5" w:rsidRPr="00780000" w:rsidRDefault="00BA63F5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8A85" w14:textId="77777777" w:rsidR="00BA63F5" w:rsidRPr="00780000" w:rsidRDefault="00BA63F5" w:rsidP="000C5518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15B0D12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603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8F34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76C3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EB8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BDCF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7109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4102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C24B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858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E9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14:paraId="44B301FC" w14:textId="77777777" w:rsidR="00BA63F5" w:rsidRPr="00780000" w:rsidRDefault="00BA63F5" w:rsidP="00B20C94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2F040F72" w14:textId="77777777" w:rsidTr="00AA4A2E">
        <w:trPr>
          <w:trHeight w:val="454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20CD5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32EC8" w14:textId="77777777" w:rsidR="00BA63F5" w:rsidRPr="00780000" w:rsidRDefault="00BA63F5" w:rsidP="00C237B1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67B9C" w14:textId="77777777" w:rsidR="00BA63F5" w:rsidRPr="00780000" w:rsidRDefault="00BA63F5" w:rsidP="000C551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0D80E" w14:textId="77777777" w:rsidR="00BA63F5" w:rsidRPr="00780000" w:rsidRDefault="00BA63F5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5664" w14:textId="77777777" w:rsidR="00BA63F5" w:rsidRPr="00780000" w:rsidRDefault="00BA63F5" w:rsidP="000D1FBB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5183B35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23EA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A2AB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7214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6220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EF1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6ACE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5713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3FA7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DC03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199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4CAD4A31" w14:textId="77777777" w:rsidR="00BA63F5" w:rsidRPr="00780000" w:rsidRDefault="00BA63F5" w:rsidP="00B20C94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379C67FA" w14:textId="77777777" w:rsidTr="00AA4A2E">
        <w:trPr>
          <w:trHeight w:val="443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1537E" w14:textId="77777777" w:rsidR="00BA63F5" w:rsidRPr="00780000" w:rsidRDefault="00BA63F5" w:rsidP="002E439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CE2C2" w14:textId="77777777" w:rsidR="00BA63F5" w:rsidRPr="00780000" w:rsidRDefault="00BA63F5" w:rsidP="002E439A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43273" w14:textId="77777777" w:rsidR="00BA63F5" w:rsidRPr="00780000" w:rsidRDefault="00BA63F5" w:rsidP="002E439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036EC" w14:textId="77777777" w:rsidR="00BA63F5" w:rsidRPr="00780000" w:rsidRDefault="00BA63F5" w:rsidP="002E43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F113" w14:textId="77777777" w:rsidR="00BA63F5" w:rsidRPr="00780000" w:rsidRDefault="00BA63F5" w:rsidP="002E439A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AD82A9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22B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39E3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121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8CC2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C4A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63E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8DAE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07EF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662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BE0A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53853057" w14:textId="77777777" w:rsidR="00BA63F5" w:rsidRPr="00780000" w:rsidRDefault="00BA63F5" w:rsidP="002E439A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3867B0EB" w14:textId="77777777" w:rsidTr="00AA4A2E">
        <w:trPr>
          <w:trHeight w:val="443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DAAA8" w14:textId="77777777" w:rsidR="00BA63F5" w:rsidRPr="00780000" w:rsidRDefault="00BA63F5" w:rsidP="002E439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8916C" w14:textId="77777777" w:rsidR="00BA63F5" w:rsidRPr="00780000" w:rsidRDefault="00BA63F5" w:rsidP="002E439A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FC463" w14:textId="77777777" w:rsidR="00BA63F5" w:rsidRPr="00780000" w:rsidRDefault="00BA63F5" w:rsidP="002E439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DD005" w14:textId="77777777" w:rsidR="00BA63F5" w:rsidRPr="00780000" w:rsidRDefault="00BA63F5" w:rsidP="002E43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49A6" w14:textId="77777777" w:rsidR="00BA63F5" w:rsidRPr="00780000" w:rsidRDefault="00BA63F5" w:rsidP="008B156E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8E04C7B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917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1277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237E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E76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57F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E8D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DA1F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DB0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EE64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9E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1C13A32D" w14:textId="77777777" w:rsidR="00BA63F5" w:rsidRPr="00780000" w:rsidRDefault="00BA63F5" w:rsidP="002E439A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67EFF8EE" w14:textId="77777777" w:rsidTr="00AA4A2E">
        <w:trPr>
          <w:trHeight w:val="854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EA5B" w14:textId="77777777" w:rsidR="00BA63F5" w:rsidRPr="00780000" w:rsidRDefault="00BA63F5" w:rsidP="002E439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8DBC" w14:textId="77777777" w:rsidR="00BA63F5" w:rsidRPr="00780000" w:rsidRDefault="00BA63F5" w:rsidP="002E439A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35B2" w14:textId="77777777" w:rsidR="00BA63F5" w:rsidRPr="00780000" w:rsidRDefault="00BA63F5" w:rsidP="002E439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C3AE" w14:textId="77777777" w:rsidR="00BA63F5" w:rsidRPr="00780000" w:rsidRDefault="00BA63F5" w:rsidP="002E43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D823" w14:textId="77777777" w:rsidR="00BA63F5" w:rsidRPr="00780000" w:rsidRDefault="00BA63F5" w:rsidP="008B156E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0CA55D0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CEA6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A397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9B97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17C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5E3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586A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90E7" w14:textId="77777777" w:rsidR="00BA63F5" w:rsidRPr="00780000" w:rsidRDefault="00BA63F5" w:rsidP="00644360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E92D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358B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94C" w14:textId="77777777" w:rsidR="00BA63F5" w:rsidRPr="00780000" w:rsidRDefault="00BA63F5" w:rsidP="00644360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682ED6B6" w14:textId="77777777" w:rsidR="00BA63F5" w:rsidRPr="00780000" w:rsidRDefault="00BA63F5" w:rsidP="002E439A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8B156E" w:rsidRPr="00780000" w14:paraId="6EE23500" w14:textId="77777777" w:rsidTr="00AA4A2E">
        <w:trPr>
          <w:trHeight w:val="97"/>
        </w:trPr>
        <w:tc>
          <w:tcPr>
            <w:tcW w:w="1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2DA31D" w14:textId="77777777" w:rsidR="00BA63F5" w:rsidRPr="00780000" w:rsidRDefault="00BA63F5" w:rsidP="00C6598A">
            <w:pPr>
              <w:jc w:val="both"/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4.Виготовлення містобудівної документації на території Широківської селищної ради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D79BDF" w14:textId="77777777" w:rsidR="00BA63F5" w:rsidRPr="00780000" w:rsidRDefault="00BA63F5" w:rsidP="00D24277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83C275" w14:textId="77777777" w:rsidR="00BA63F5" w:rsidRPr="00780000" w:rsidRDefault="00BA63F5" w:rsidP="00D24277">
            <w:pPr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Широківська селищна рада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7D381" w14:textId="77777777" w:rsidR="00BA63F5" w:rsidRPr="00780000" w:rsidRDefault="00BA63F5" w:rsidP="00D24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CE8" w14:textId="77777777" w:rsidR="00BA63F5" w:rsidRPr="00780000" w:rsidRDefault="00BA63F5" w:rsidP="00D24277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9A0B6DF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5CE5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911D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C9CC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CCC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AEBC" w14:textId="77777777" w:rsidR="00BA63F5" w:rsidRPr="00780000" w:rsidRDefault="00BA63F5" w:rsidP="00644360">
            <w:pPr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5E13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1CE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FBE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8C03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0051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</w:tcPr>
          <w:p w14:paraId="3CB10A3A" w14:textId="77777777" w:rsidR="00BA63F5" w:rsidRPr="00780000" w:rsidRDefault="00BA63F5" w:rsidP="00D24277">
            <w:pPr>
              <w:rPr>
                <w:bCs/>
                <w:sz w:val="18"/>
                <w:szCs w:val="18"/>
              </w:rPr>
            </w:pPr>
          </w:p>
        </w:tc>
      </w:tr>
      <w:tr w:rsidR="008B156E" w:rsidRPr="00780000" w14:paraId="680CC1E0" w14:textId="77777777" w:rsidTr="00AA4A2E">
        <w:trPr>
          <w:trHeight w:val="493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82A59" w14:textId="77777777" w:rsidR="00BA63F5" w:rsidRPr="00780000" w:rsidRDefault="00BA63F5" w:rsidP="00D2427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D8127" w14:textId="77777777" w:rsidR="00BA63F5" w:rsidRPr="00780000" w:rsidRDefault="00BA63F5" w:rsidP="00D24277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0B9DF" w14:textId="77777777" w:rsidR="00BA63F5" w:rsidRPr="00780000" w:rsidRDefault="00BA63F5" w:rsidP="00D2427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74780" w14:textId="77777777" w:rsidR="00BA63F5" w:rsidRPr="00780000" w:rsidRDefault="00BA63F5" w:rsidP="00D24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8C6" w14:textId="77777777" w:rsidR="00BA63F5" w:rsidRPr="00780000" w:rsidRDefault="00BA63F5" w:rsidP="000D1FBB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1093483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499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27B5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3AB3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A6BD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5F7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E62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84A6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F46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865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2DF8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2ECF76C9" w14:textId="77777777" w:rsidR="00BA63F5" w:rsidRPr="00780000" w:rsidRDefault="00BA63F5" w:rsidP="00D24277">
            <w:pPr>
              <w:rPr>
                <w:bCs/>
                <w:sz w:val="18"/>
                <w:szCs w:val="18"/>
              </w:rPr>
            </w:pPr>
          </w:p>
        </w:tc>
      </w:tr>
      <w:tr w:rsidR="008B156E" w:rsidRPr="00780000" w14:paraId="0EC666D3" w14:textId="77777777" w:rsidTr="00AA4A2E">
        <w:trPr>
          <w:trHeight w:val="455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ABCE" w14:textId="77777777" w:rsidR="00BA63F5" w:rsidRPr="00780000" w:rsidRDefault="00BA63F5" w:rsidP="00D2427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9DA38" w14:textId="77777777" w:rsidR="00BA63F5" w:rsidRPr="00780000" w:rsidRDefault="00BA63F5" w:rsidP="00D24277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59520" w14:textId="77777777" w:rsidR="00BA63F5" w:rsidRPr="00780000" w:rsidRDefault="00BA63F5" w:rsidP="00D2427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6ACFD" w14:textId="77777777" w:rsidR="00BA63F5" w:rsidRPr="00780000" w:rsidRDefault="00BA63F5" w:rsidP="00D24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40DF" w14:textId="77777777" w:rsidR="00BA63F5" w:rsidRPr="00780000" w:rsidRDefault="00BA63F5" w:rsidP="00D24277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540987C" w14:textId="77777777" w:rsidR="00BA63F5" w:rsidRPr="00780000" w:rsidRDefault="00BA63F5" w:rsidP="0024047D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8EFB" w14:textId="77777777" w:rsidR="00BA63F5" w:rsidRPr="00780000" w:rsidRDefault="00BA63F5" w:rsidP="008B156E">
            <w:pPr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D64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38FC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E55A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8450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CA00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5325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100000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708F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80000">
              <w:rPr>
                <w:bCs/>
                <w:sz w:val="18"/>
                <w:szCs w:val="18"/>
                <w:lang w:val="en-US"/>
              </w:rPr>
              <w:t>50000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E7AD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50000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CDDD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80000">
              <w:rPr>
                <w:bCs/>
                <w:sz w:val="18"/>
                <w:szCs w:val="18"/>
                <w:lang w:val="en-US"/>
              </w:rPr>
              <w:t>200000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19B34E0F" w14:textId="77777777" w:rsidR="00BA63F5" w:rsidRPr="00780000" w:rsidRDefault="00BA63F5" w:rsidP="00D24277">
            <w:pPr>
              <w:rPr>
                <w:bCs/>
                <w:sz w:val="18"/>
                <w:szCs w:val="18"/>
              </w:rPr>
            </w:pPr>
          </w:p>
        </w:tc>
      </w:tr>
      <w:tr w:rsidR="008B156E" w:rsidRPr="00780000" w14:paraId="04440FC3" w14:textId="77777777" w:rsidTr="00AA4A2E">
        <w:trPr>
          <w:trHeight w:val="544"/>
        </w:trPr>
        <w:tc>
          <w:tcPr>
            <w:tcW w:w="1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636A2B" w14:textId="77777777" w:rsidR="00BA63F5" w:rsidRPr="00780000" w:rsidRDefault="00BA63F5" w:rsidP="00C6598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ECD255" w14:textId="77777777" w:rsidR="00BA63F5" w:rsidRPr="00780000" w:rsidRDefault="00BA63F5" w:rsidP="00D24277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4DD122" w14:textId="77777777" w:rsidR="00BA63F5" w:rsidRPr="00780000" w:rsidRDefault="00BA63F5" w:rsidP="00D2427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5CDF6B" w14:textId="77777777" w:rsidR="00BA63F5" w:rsidRPr="00780000" w:rsidRDefault="00BA63F5" w:rsidP="00D24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CC16" w14:textId="77777777" w:rsidR="00BA63F5" w:rsidRPr="00780000" w:rsidRDefault="00BA63F5" w:rsidP="008B156E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CE93505" w14:textId="77777777" w:rsidR="00BA63F5" w:rsidRPr="00780000" w:rsidRDefault="00BA63F5" w:rsidP="0024047D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02B" w14:textId="77777777" w:rsidR="00BA63F5" w:rsidRPr="00780000" w:rsidRDefault="00BA63F5" w:rsidP="0024047D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C2D0" w14:textId="77777777" w:rsidR="00BA63F5" w:rsidRPr="00780000" w:rsidRDefault="00BA63F5" w:rsidP="0024047D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5A17" w14:textId="77777777" w:rsidR="00BA63F5" w:rsidRPr="00780000" w:rsidRDefault="00BA63F5" w:rsidP="0024047D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E47E" w14:textId="77777777" w:rsidR="00BA63F5" w:rsidRPr="00780000" w:rsidRDefault="00BA63F5" w:rsidP="0024047D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A232" w14:textId="77777777" w:rsidR="00BA63F5" w:rsidRPr="00780000" w:rsidRDefault="00BA63F5" w:rsidP="0024047D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BB5" w14:textId="77777777" w:rsidR="00BA63F5" w:rsidRPr="00780000" w:rsidRDefault="00BA63F5" w:rsidP="0024047D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ACE7" w14:textId="77777777" w:rsidR="00BA63F5" w:rsidRPr="00780000" w:rsidRDefault="00BA63F5" w:rsidP="0024047D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DFE" w14:textId="77777777" w:rsidR="00BA63F5" w:rsidRPr="00780000" w:rsidRDefault="00BA63F5" w:rsidP="0024047D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C54" w14:textId="77777777" w:rsidR="00BA63F5" w:rsidRPr="00780000" w:rsidRDefault="00BA63F5" w:rsidP="0024047D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B173" w14:textId="77777777" w:rsidR="00BA63F5" w:rsidRPr="00780000" w:rsidRDefault="00BA63F5" w:rsidP="0024047D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44156803" w14:textId="77777777" w:rsidR="00BA63F5" w:rsidRPr="00780000" w:rsidRDefault="00BA63F5" w:rsidP="00D24277">
            <w:pPr>
              <w:rPr>
                <w:bCs/>
                <w:sz w:val="18"/>
                <w:szCs w:val="18"/>
              </w:rPr>
            </w:pPr>
          </w:p>
        </w:tc>
      </w:tr>
      <w:tr w:rsidR="008B156E" w:rsidRPr="00780000" w14:paraId="094E2D38" w14:textId="77777777" w:rsidTr="00AA4A2E">
        <w:trPr>
          <w:trHeight w:val="59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D690E" w14:textId="77777777" w:rsidR="00BA63F5" w:rsidRPr="00780000" w:rsidRDefault="00BA63F5" w:rsidP="004A036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42748" w14:textId="77777777" w:rsidR="00BA63F5" w:rsidRPr="00780000" w:rsidRDefault="00BA63F5" w:rsidP="004A0361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3F643" w14:textId="77777777" w:rsidR="00BA63F5" w:rsidRPr="00780000" w:rsidRDefault="00BA63F5" w:rsidP="004A036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B1A9F" w14:textId="77777777" w:rsidR="00BA63F5" w:rsidRPr="00780000" w:rsidRDefault="00BA63F5" w:rsidP="004A0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F4AA" w14:textId="77777777" w:rsidR="00BA63F5" w:rsidRPr="00780000" w:rsidRDefault="00BA63F5" w:rsidP="008B156E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0CF12B9" w14:textId="77777777" w:rsidR="00BA63F5" w:rsidRPr="00780000" w:rsidRDefault="00BA63F5" w:rsidP="004A0361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0B84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854C" w14:textId="77777777" w:rsidR="00BA63F5" w:rsidRPr="00780000" w:rsidRDefault="00BA63F5" w:rsidP="004A036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6CE1" w14:textId="77777777" w:rsidR="00BA63F5" w:rsidRPr="00780000" w:rsidRDefault="00BA63F5" w:rsidP="004A036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DD63" w14:textId="77777777" w:rsidR="00BA63F5" w:rsidRPr="00780000" w:rsidRDefault="00BA63F5" w:rsidP="004A036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FD27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8101" w14:textId="77777777" w:rsidR="00BA63F5" w:rsidRPr="00780000" w:rsidRDefault="00BA63F5" w:rsidP="004A036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FA47" w14:textId="77777777" w:rsidR="00BA63F5" w:rsidRPr="00780000" w:rsidRDefault="00BA63F5" w:rsidP="004A036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100000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3376" w14:textId="77777777" w:rsidR="00BA63F5" w:rsidRPr="00780000" w:rsidRDefault="00BA63F5" w:rsidP="004A036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80000">
              <w:rPr>
                <w:bCs/>
                <w:sz w:val="18"/>
                <w:szCs w:val="18"/>
                <w:lang w:val="en-US"/>
              </w:rPr>
              <w:t>50000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FC27" w14:textId="77777777" w:rsidR="00BA63F5" w:rsidRPr="00780000" w:rsidRDefault="00BA63F5" w:rsidP="004A0361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50000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262E" w14:textId="77777777" w:rsidR="00BA63F5" w:rsidRPr="00780000" w:rsidRDefault="00BA63F5" w:rsidP="004A036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80000">
              <w:rPr>
                <w:bCs/>
                <w:sz w:val="18"/>
                <w:szCs w:val="18"/>
                <w:lang w:val="en-US"/>
              </w:rPr>
              <w:t>200000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147C8D87" w14:textId="77777777" w:rsidR="00BA63F5" w:rsidRPr="00780000" w:rsidRDefault="00BA63F5" w:rsidP="004A0361">
            <w:pPr>
              <w:rPr>
                <w:bCs/>
                <w:sz w:val="18"/>
                <w:szCs w:val="18"/>
              </w:rPr>
            </w:pPr>
          </w:p>
        </w:tc>
      </w:tr>
      <w:tr w:rsidR="008B156E" w:rsidRPr="00780000" w14:paraId="56EAB629" w14:textId="77777777" w:rsidTr="00AA4A2E">
        <w:trPr>
          <w:trHeight w:val="97"/>
        </w:trPr>
        <w:tc>
          <w:tcPr>
            <w:tcW w:w="1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29612A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 за Програмою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8134FE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DAB89B" w14:textId="77777777" w:rsidR="00BA63F5" w:rsidRPr="00780000" w:rsidRDefault="00BA63F5" w:rsidP="00DE3F66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Широківська селищна рада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E90553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1405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2D2FFFA" w14:textId="77777777" w:rsidR="00BA63F5" w:rsidRPr="00780000" w:rsidRDefault="00BA63F5" w:rsidP="00DE3F66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CC8D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EF93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B6A4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C0F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140E" w14:textId="77777777" w:rsidR="00BA63F5" w:rsidRPr="00780000" w:rsidRDefault="00DE3F66" w:rsidP="008B156E">
            <w:pPr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74C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531F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B76A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073E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B608" w14:textId="77777777" w:rsidR="00BA63F5" w:rsidRPr="00780000" w:rsidRDefault="00DE3F66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</w:tcPr>
          <w:p w14:paraId="5AF728F2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4EC3EA3C" w14:textId="77777777" w:rsidTr="00AA4A2E">
        <w:trPr>
          <w:trHeight w:val="465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B3277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BC478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CDCC6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E8613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6131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36F69EC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4365" w14:textId="77777777" w:rsidR="00BA63F5" w:rsidRPr="00780000" w:rsidRDefault="00BA63F5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708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C808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9E58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BBA" w14:textId="77777777" w:rsidR="00BA63F5" w:rsidRPr="00780000" w:rsidRDefault="00BA63F5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CC8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4EB5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C60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48AC" w14:textId="77777777" w:rsidR="00BA63F5" w:rsidRPr="00780000" w:rsidRDefault="00BA63F5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DA9B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3BAF4A58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5654E9EC" w14:textId="77777777" w:rsidTr="00AA4A2E">
        <w:trPr>
          <w:trHeight w:val="341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DD896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AD5B3" w14:textId="77777777" w:rsidR="00BA63F5" w:rsidRPr="00780000" w:rsidRDefault="00BA63F5" w:rsidP="003115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4FA63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670F3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CA9C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A647C3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100000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455F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150000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F13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63916,33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2345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FF6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17500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EA9" w14:textId="77777777" w:rsidR="00BA63F5" w:rsidRPr="00780000" w:rsidRDefault="00BA63F5" w:rsidP="007457A8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37945,65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1A0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4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150000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CDFD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52B5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100000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A911" w14:textId="77777777" w:rsidR="00BA63F5" w:rsidRPr="00780000" w:rsidRDefault="00BA63F5" w:rsidP="00C6598A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719361,98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4150DDAC" w14:textId="77777777" w:rsidR="00BA63F5" w:rsidRPr="00780000" w:rsidRDefault="00BA63F5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679E0A4F" w14:textId="77777777" w:rsidTr="00AA4A2E">
        <w:trPr>
          <w:trHeight w:val="313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EE5CB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2552A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A23D8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DEB6A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D0219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4296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55599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1B801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CEE14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66ECC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579C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D8FE7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644C6" w14:textId="77777777" w:rsidR="00BA63F5" w:rsidRPr="00780000" w:rsidRDefault="00BA63F5" w:rsidP="008B156E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907B8" w14:textId="77777777" w:rsidR="00BA63F5" w:rsidRPr="00780000" w:rsidRDefault="00BA63F5" w:rsidP="007457A8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9E2A2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60C" w14:textId="77777777" w:rsidR="00BA63F5" w:rsidRPr="00780000" w:rsidRDefault="00BA63F5" w:rsidP="00C6598A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6D72C936" w14:textId="77777777" w:rsidR="00BA63F5" w:rsidRPr="00780000" w:rsidRDefault="00BA63F5" w:rsidP="0031153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156E" w:rsidRPr="00780000" w14:paraId="1855C52E" w14:textId="77777777" w:rsidTr="00AA4A2E">
        <w:trPr>
          <w:trHeight w:val="124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E75E8" w14:textId="77777777" w:rsidR="00BA63F5" w:rsidRPr="00780000" w:rsidRDefault="00BA63F5" w:rsidP="00E93D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E0CC4" w14:textId="77777777" w:rsidR="00BA63F5" w:rsidRPr="00780000" w:rsidRDefault="00BA63F5" w:rsidP="00E93D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C799E" w14:textId="77777777" w:rsidR="00BA63F5" w:rsidRPr="00780000" w:rsidRDefault="00BA63F5" w:rsidP="00E93D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28801" w14:textId="77777777" w:rsidR="00BA63F5" w:rsidRPr="00780000" w:rsidRDefault="00BA63F5" w:rsidP="00E93D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84D86" w14:textId="77777777" w:rsidR="00BA63F5" w:rsidRPr="00780000" w:rsidRDefault="00BA63F5" w:rsidP="00E93D41">
            <w:pPr>
              <w:rPr>
                <w:b/>
                <w:bCs/>
                <w:sz w:val="18"/>
                <w:szCs w:val="18"/>
              </w:rPr>
            </w:pPr>
            <w:r w:rsidRPr="00780000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1C3129A" w14:textId="77777777" w:rsidR="00BA63F5" w:rsidRPr="00780000" w:rsidRDefault="00BA63F5" w:rsidP="00E93D41">
            <w:pPr>
              <w:jc w:val="center"/>
              <w:rPr>
                <w:bCs/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100000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80C7" w14:textId="77777777" w:rsidR="00BA63F5" w:rsidRPr="00780000" w:rsidRDefault="00BA63F5" w:rsidP="00E93D4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150000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1C2B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63916,33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A193" w14:textId="77777777" w:rsidR="00BA63F5" w:rsidRPr="00780000" w:rsidRDefault="00BA63F5" w:rsidP="00E93D4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32EE" w14:textId="77777777" w:rsidR="00BA63F5" w:rsidRPr="00780000" w:rsidRDefault="00BA63F5" w:rsidP="00E93D4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17500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CF1" w14:textId="77777777" w:rsidR="00BA63F5" w:rsidRPr="00780000" w:rsidRDefault="00BA63F5" w:rsidP="00E93D4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37945,65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3CC0" w14:textId="77777777" w:rsidR="00BA63F5" w:rsidRPr="00780000" w:rsidRDefault="00BA63F5" w:rsidP="00E93D41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6DB0" w14:textId="77777777" w:rsidR="00BA63F5" w:rsidRPr="00780000" w:rsidRDefault="00BA63F5" w:rsidP="00E93D4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150000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CDE8" w14:textId="77777777" w:rsidR="00BA63F5" w:rsidRPr="00780000" w:rsidRDefault="00BA63F5" w:rsidP="008B156E">
            <w:pPr>
              <w:jc w:val="center"/>
              <w:rPr>
                <w:sz w:val="18"/>
                <w:szCs w:val="18"/>
              </w:rPr>
            </w:pPr>
            <w:r w:rsidRPr="00780000">
              <w:rPr>
                <w:bCs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165E" w14:textId="77777777" w:rsidR="00BA63F5" w:rsidRPr="00780000" w:rsidRDefault="00BA63F5" w:rsidP="00E93D41">
            <w:pPr>
              <w:jc w:val="center"/>
              <w:rPr>
                <w:sz w:val="18"/>
                <w:szCs w:val="18"/>
              </w:rPr>
            </w:pPr>
            <w:r w:rsidRPr="00780000">
              <w:rPr>
                <w:sz w:val="18"/>
                <w:szCs w:val="18"/>
              </w:rPr>
              <w:t>100000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33A" w14:textId="77777777" w:rsidR="00BA63F5" w:rsidRPr="00780000" w:rsidRDefault="00BA63F5" w:rsidP="00E93D41">
            <w:pPr>
              <w:jc w:val="center"/>
              <w:rPr>
                <w:sz w:val="18"/>
                <w:szCs w:val="18"/>
                <w:lang w:val="en-US"/>
              </w:rPr>
            </w:pPr>
            <w:r w:rsidRPr="00780000">
              <w:rPr>
                <w:bCs/>
                <w:sz w:val="18"/>
                <w:szCs w:val="18"/>
                <w:lang w:val="en-US"/>
              </w:rPr>
              <w:t>719361,98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</w:tcPr>
          <w:p w14:paraId="4797744F" w14:textId="77777777" w:rsidR="00BA63F5" w:rsidRPr="00780000" w:rsidRDefault="00BA63F5" w:rsidP="00E93D41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5B583A4" w14:textId="58C2F444" w:rsidR="000C4B9C" w:rsidRPr="00F9040D" w:rsidRDefault="000C4B9C" w:rsidP="00F9040D">
      <w:pPr>
        <w:tabs>
          <w:tab w:val="left" w:pos="5820"/>
        </w:tabs>
        <w:rPr>
          <w:sz w:val="26"/>
          <w:szCs w:val="26"/>
        </w:rPr>
        <w:sectPr w:rsidR="000C4B9C" w:rsidRPr="00F9040D" w:rsidSect="00240544">
          <w:pgSz w:w="16838" w:h="11906" w:orient="landscape"/>
          <w:pgMar w:top="567" w:right="1134" w:bottom="851" w:left="1701" w:header="709" w:footer="709" w:gutter="0"/>
          <w:cols w:space="708"/>
          <w:docGrid w:linePitch="360"/>
        </w:sectPr>
      </w:pPr>
    </w:p>
    <w:p w14:paraId="5F87F8BA" w14:textId="77777777" w:rsidR="000532D1" w:rsidRDefault="000532D1" w:rsidP="003C446A">
      <w:pPr>
        <w:rPr>
          <w:sz w:val="28"/>
          <w:szCs w:val="28"/>
        </w:rPr>
      </w:pPr>
    </w:p>
    <w:sectPr w:rsidR="000532D1" w:rsidSect="008169CA">
      <w:headerReference w:type="even" r:id="rId8"/>
      <w:headerReference w:type="default" r:id="rId9"/>
      <w:pgSz w:w="11906" w:h="16838"/>
      <w:pgMar w:top="851" w:right="567" w:bottom="56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44A5" w14:textId="77777777" w:rsidR="00771D85" w:rsidRDefault="00771D85">
      <w:r>
        <w:separator/>
      </w:r>
    </w:p>
  </w:endnote>
  <w:endnote w:type="continuationSeparator" w:id="0">
    <w:p w14:paraId="2562EE6B" w14:textId="77777777" w:rsidR="00771D85" w:rsidRDefault="0077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D88EF" w14:textId="77777777" w:rsidR="00771D85" w:rsidRDefault="00771D85">
      <w:r>
        <w:separator/>
      </w:r>
    </w:p>
  </w:footnote>
  <w:footnote w:type="continuationSeparator" w:id="0">
    <w:p w14:paraId="4C2EEB19" w14:textId="77777777" w:rsidR="00771D85" w:rsidRDefault="00771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2516" w14:textId="77777777" w:rsidR="008B156E" w:rsidRDefault="000E39AD" w:rsidP="007A540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B156E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46B1E2" w14:textId="77777777" w:rsidR="008B156E" w:rsidRDefault="008B156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8DA5" w14:textId="77777777" w:rsidR="008B156E" w:rsidRPr="00096860" w:rsidRDefault="000E39AD" w:rsidP="007A5407">
    <w:pPr>
      <w:pStyle w:val="a9"/>
      <w:framePr w:wrap="around" w:vAnchor="text" w:hAnchor="margin" w:xAlign="center" w:y="1"/>
      <w:rPr>
        <w:rStyle w:val="ab"/>
        <w:rFonts w:ascii="Bookman Old Style" w:hAnsi="Bookman Old Style"/>
      </w:rPr>
    </w:pPr>
    <w:r w:rsidRPr="00096860">
      <w:rPr>
        <w:rStyle w:val="ab"/>
        <w:rFonts w:ascii="Bookman Old Style" w:hAnsi="Bookman Old Style"/>
      </w:rPr>
      <w:fldChar w:fldCharType="begin"/>
    </w:r>
    <w:r w:rsidR="008B156E" w:rsidRPr="00096860">
      <w:rPr>
        <w:rStyle w:val="ab"/>
        <w:rFonts w:ascii="Bookman Old Style" w:hAnsi="Bookman Old Style"/>
      </w:rPr>
      <w:instrText xml:space="preserve">PAGE  </w:instrText>
    </w:r>
    <w:r w:rsidRPr="00096860">
      <w:rPr>
        <w:rStyle w:val="ab"/>
        <w:rFonts w:ascii="Bookman Old Style" w:hAnsi="Bookman Old Style"/>
      </w:rPr>
      <w:fldChar w:fldCharType="separate"/>
    </w:r>
    <w:r w:rsidR="008B156E">
      <w:rPr>
        <w:rStyle w:val="ab"/>
        <w:rFonts w:ascii="Bookman Old Style" w:hAnsi="Bookman Old Style"/>
        <w:noProof/>
      </w:rPr>
      <w:t>6</w:t>
    </w:r>
    <w:r w:rsidRPr="00096860">
      <w:rPr>
        <w:rStyle w:val="ab"/>
        <w:rFonts w:ascii="Bookman Old Style" w:hAnsi="Bookman Old Style"/>
      </w:rPr>
      <w:fldChar w:fldCharType="end"/>
    </w:r>
  </w:p>
  <w:p w14:paraId="1990AEF6" w14:textId="77777777" w:rsidR="008B156E" w:rsidRDefault="008B156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7E65"/>
    <w:multiLevelType w:val="hybridMultilevel"/>
    <w:tmpl w:val="59880C38"/>
    <w:lvl w:ilvl="0" w:tplc="688EA6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436"/>
    <w:multiLevelType w:val="hybridMultilevel"/>
    <w:tmpl w:val="A824E3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05091"/>
    <w:multiLevelType w:val="hybridMultilevel"/>
    <w:tmpl w:val="23EEB3CC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52622"/>
    <w:multiLevelType w:val="hybridMultilevel"/>
    <w:tmpl w:val="59880C38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36A65"/>
    <w:multiLevelType w:val="multilevel"/>
    <w:tmpl w:val="3B0834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7E9D1449"/>
    <w:multiLevelType w:val="multilevel"/>
    <w:tmpl w:val="BE1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0071815">
    <w:abstractNumId w:val="3"/>
  </w:num>
  <w:num w:numId="2" w16cid:durableId="54623541">
    <w:abstractNumId w:val="2"/>
  </w:num>
  <w:num w:numId="3" w16cid:durableId="1357850326">
    <w:abstractNumId w:val="0"/>
  </w:num>
  <w:num w:numId="4" w16cid:durableId="1568803705">
    <w:abstractNumId w:val="5"/>
  </w:num>
  <w:num w:numId="5" w16cid:durableId="1414356393">
    <w:abstractNumId w:val="4"/>
  </w:num>
  <w:num w:numId="6" w16cid:durableId="1645044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65"/>
    <w:rsid w:val="00000705"/>
    <w:rsid w:val="00000AA4"/>
    <w:rsid w:val="000044B5"/>
    <w:rsid w:val="0001658C"/>
    <w:rsid w:val="0001778C"/>
    <w:rsid w:val="00017B66"/>
    <w:rsid w:val="00020628"/>
    <w:rsid w:val="00024FD0"/>
    <w:rsid w:val="00025C3E"/>
    <w:rsid w:val="00042F29"/>
    <w:rsid w:val="000464D7"/>
    <w:rsid w:val="00046DF3"/>
    <w:rsid w:val="00047870"/>
    <w:rsid w:val="000514D6"/>
    <w:rsid w:val="000532D1"/>
    <w:rsid w:val="000554BB"/>
    <w:rsid w:val="00055B01"/>
    <w:rsid w:val="000609C2"/>
    <w:rsid w:val="000726AC"/>
    <w:rsid w:val="0008084C"/>
    <w:rsid w:val="00084E62"/>
    <w:rsid w:val="00094E6A"/>
    <w:rsid w:val="00096860"/>
    <w:rsid w:val="000A2D96"/>
    <w:rsid w:val="000C4B9C"/>
    <w:rsid w:val="000C5518"/>
    <w:rsid w:val="000C64C4"/>
    <w:rsid w:val="000D19EC"/>
    <w:rsid w:val="000D1FBB"/>
    <w:rsid w:val="000D29CC"/>
    <w:rsid w:val="000D5974"/>
    <w:rsid w:val="000E06DC"/>
    <w:rsid w:val="000E39AD"/>
    <w:rsid w:val="00100CC5"/>
    <w:rsid w:val="00110FAE"/>
    <w:rsid w:val="00113072"/>
    <w:rsid w:val="00115C8B"/>
    <w:rsid w:val="00116357"/>
    <w:rsid w:val="00117131"/>
    <w:rsid w:val="0012472A"/>
    <w:rsid w:val="00127F0B"/>
    <w:rsid w:val="001302B7"/>
    <w:rsid w:val="001305C0"/>
    <w:rsid w:val="001332C7"/>
    <w:rsid w:val="00137958"/>
    <w:rsid w:val="0014305D"/>
    <w:rsid w:val="00152D87"/>
    <w:rsid w:val="001532D4"/>
    <w:rsid w:val="00154D4A"/>
    <w:rsid w:val="00156E03"/>
    <w:rsid w:val="00157DA3"/>
    <w:rsid w:val="001613AC"/>
    <w:rsid w:val="00161D28"/>
    <w:rsid w:val="001624E4"/>
    <w:rsid w:val="00163383"/>
    <w:rsid w:val="00174F2F"/>
    <w:rsid w:val="00187D72"/>
    <w:rsid w:val="00193D45"/>
    <w:rsid w:val="00194A56"/>
    <w:rsid w:val="001A14F6"/>
    <w:rsid w:val="001A48C9"/>
    <w:rsid w:val="001A5C90"/>
    <w:rsid w:val="001B0093"/>
    <w:rsid w:val="001C03CC"/>
    <w:rsid w:val="001C5DDD"/>
    <w:rsid w:val="001D2CD6"/>
    <w:rsid w:val="001D5445"/>
    <w:rsid w:val="001E13D0"/>
    <w:rsid w:val="001E2077"/>
    <w:rsid w:val="001E3200"/>
    <w:rsid w:val="001E38FB"/>
    <w:rsid w:val="001F1AB8"/>
    <w:rsid w:val="001F6C61"/>
    <w:rsid w:val="00200D42"/>
    <w:rsid w:val="00203D15"/>
    <w:rsid w:val="002072D4"/>
    <w:rsid w:val="00215A84"/>
    <w:rsid w:val="00215ABF"/>
    <w:rsid w:val="00232641"/>
    <w:rsid w:val="0024047D"/>
    <w:rsid w:val="00240544"/>
    <w:rsid w:val="00245A4E"/>
    <w:rsid w:val="00261748"/>
    <w:rsid w:val="002660A6"/>
    <w:rsid w:val="002671A7"/>
    <w:rsid w:val="00267341"/>
    <w:rsid w:val="002715CF"/>
    <w:rsid w:val="002740C8"/>
    <w:rsid w:val="00275909"/>
    <w:rsid w:val="00286710"/>
    <w:rsid w:val="00294C7C"/>
    <w:rsid w:val="002A06BE"/>
    <w:rsid w:val="002A7C08"/>
    <w:rsid w:val="002B0CC5"/>
    <w:rsid w:val="002B5E4D"/>
    <w:rsid w:val="002C15B5"/>
    <w:rsid w:val="002C2CA9"/>
    <w:rsid w:val="002D08F0"/>
    <w:rsid w:val="002D4A83"/>
    <w:rsid w:val="002D4C11"/>
    <w:rsid w:val="002E439A"/>
    <w:rsid w:val="002E7CB5"/>
    <w:rsid w:val="002F6801"/>
    <w:rsid w:val="003013B5"/>
    <w:rsid w:val="00311536"/>
    <w:rsid w:val="00315D3D"/>
    <w:rsid w:val="0032562B"/>
    <w:rsid w:val="0032577F"/>
    <w:rsid w:val="0033078B"/>
    <w:rsid w:val="00334794"/>
    <w:rsid w:val="00342892"/>
    <w:rsid w:val="0035145C"/>
    <w:rsid w:val="00370192"/>
    <w:rsid w:val="0037190F"/>
    <w:rsid w:val="00376A09"/>
    <w:rsid w:val="00382833"/>
    <w:rsid w:val="00382BBC"/>
    <w:rsid w:val="00384577"/>
    <w:rsid w:val="00387144"/>
    <w:rsid w:val="003A1028"/>
    <w:rsid w:val="003A164C"/>
    <w:rsid w:val="003A247C"/>
    <w:rsid w:val="003B4993"/>
    <w:rsid w:val="003B4A74"/>
    <w:rsid w:val="003C1C63"/>
    <w:rsid w:val="003C446A"/>
    <w:rsid w:val="003D2BEE"/>
    <w:rsid w:val="003D3B87"/>
    <w:rsid w:val="003E1672"/>
    <w:rsid w:val="003E6298"/>
    <w:rsid w:val="003F2776"/>
    <w:rsid w:val="004118AE"/>
    <w:rsid w:val="004131C2"/>
    <w:rsid w:val="004205FC"/>
    <w:rsid w:val="004211E4"/>
    <w:rsid w:val="004267CC"/>
    <w:rsid w:val="00433C98"/>
    <w:rsid w:val="00433D17"/>
    <w:rsid w:val="004438CB"/>
    <w:rsid w:val="004531D6"/>
    <w:rsid w:val="00454E8A"/>
    <w:rsid w:val="00464D26"/>
    <w:rsid w:val="00465707"/>
    <w:rsid w:val="004751B5"/>
    <w:rsid w:val="004842F6"/>
    <w:rsid w:val="00486A6E"/>
    <w:rsid w:val="004A0361"/>
    <w:rsid w:val="004A5AFB"/>
    <w:rsid w:val="004C5B92"/>
    <w:rsid w:val="004C7121"/>
    <w:rsid w:val="004D1F52"/>
    <w:rsid w:val="004D34CA"/>
    <w:rsid w:val="004D5392"/>
    <w:rsid w:val="004E5261"/>
    <w:rsid w:val="004E5416"/>
    <w:rsid w:val="004F0733"/>
    <w:rsid w:val="00500A8E"/>
    <w:rsid w:val="00506F7B"/>
    <w:rsid w:val="00507C5C"/>
    <w:rsid w:val="005114AA"/>
    <w:rsid w:val="00511BCF"/>
    <w:rsid w:val="00531830"/>
    <w:rsid w:val="005331C4"/>
    <w:rsid w:val="00533D50"/>
    <w:rsid w:val="00534911"/>
    <w:rsid w:val="005362D2"/>
    <w:rsid w:val="00536770"/>
    <w:rsid w:val="005461F0"/>
    <w:rsid w:val="005512DC"/>
    <w:rsid w:val="00560621"/>
    <w:rsid w:val="00563FD7"/>
    <w:rsid w:val="00567FF6"/>
    <w:rsid w:val="0057308F"/>
    <w:rsid w:val="00582B4B"/>
    <w:rsid w:val="00585ED9"/>
    <w:rsid w:val="0059393F"/>
    <w:rsid w:val="00594BA3"/>
    <w:rsid w:val="005A17D9"/>
    <w:rsid w:val="005A5031"/>
    <w:rsid w:val="005A6202"/>
    <w:rsid w:val="005B030F"/>
    <w:rsid w:val="005F44D9"/>
    <w:rsid w:val="00604ABC"/>
    <w:rsid w:val="00605110"/>
    <w:rsid w:val="006060AA"/>
    <w:rsid w:val="00610AE7"/>
    <w:rsid w:val="00612BCB"/>
    <w:rsid w:val="00622F90"/>
    <w:rsid w:val="00623F2D"/>
    <w:rsid w:val="006242C1"/>
    <w:rsid w:val="006323B3"/>
    <w:rsid w:val="00643491"/>
    <w:rsid w:val="006439FA"/>
    <w:rsid w:val="00644360"/>
    <w:rsid w:val="00645AFA"/>
    <w:rsid w:val="00653DF3"/>
    <w:rsid w:val="0065414B"/>
    <w:rsid w:val="00661A91"/>
    <w:rsid w:val="00662CF5"/>
    <w:rsid w:val="00665779"/>
    <w:rsid w:val="00676491"/>
    <w:rsid w:val="00684DEF"/>
    <w:rsid w:val="006903B6"/>
    <w:rsid w:val="006A270C"/>
    <w:rsid w:val="006A5C78"/>
    <w:rsid w:val="006B35BE"/>
    <w:rsid w:val="006C7948"/>
    <w:rsid w:val="006C7F3A"/>
    <w:rsid w:val="006D70C9"/>
    <w:rsid w:val="006E3BEC"/>
    <w:rsid w:val="006E657D"/>
    <w:rsid w:val="006F016D"/>
    <w:rsid w:val="006F7AD1"/>
    <w:rsid w:val="007021B8"/>
    <w:rsid w:val="00707A77"/>
    <w:rsid w:val="00712784"/>
    <w:rsid w:val="007206FA"/>
    <w:rsid w:val="007222EA"/>
    <w:rsid w:val="00736F82"/>
    <w:rsid w:val="0073749A"/>
    <w:rsid w:val="00737B75"/>
    <w:rsid w:val="007457A8"/>
    <w:rsid w:val="00750406"/>
    <w:rsid w:val="00750C01"/>
    <w:rsid w:val="007577A1"/>
    <w:rsid w:val="00760253"/>
    <w:rsid w:val="007657FF"/>
    <w:rsid w:val="00771084"/>
    <w:rsid w:val="00771D85"/>
    <w:rsid w:val="0077364F"/>
    <w:rsid w:val="007736BF"/>
    <w:rsid w:val="0077711B"/>
    <w:rsid w:val="00777988"/>
    <w:rsid w:val="00780000"/>
    <w:rsid w:val="00790CD0"/>
    <w:rsid w:val="00794971"/>
    <w:rsid w:val="00794BAA"/>
    <w:rsid w:val="00797023"/>
    <w:rsid w:val="007A10A8"/>
    <w:rsid w:val="007A2B97"/>
    <w:rsid w:val="007A5407"/>
    <w:rsid w:val="007C2912"/>
    <w:rsid w:val="007E4BD6"/>
    <w:rsid w:val="007E6E07"/>
    <w:rsid w:val="007E75FB"/>
    <w:rsid w:val="007E7BE1"/>
    <w:rsid w:val="007F18F3"/>
    <w:rsid w:val="007F2790"/>
    <w:rsid w:val="00806461"/>
    <w:rsid w:val="00810CE4"/>
    <w:rsid w:val="008166D6"/>
    <w:rsid w:val="008169CA"/>
    <w:rsid w:val="00821B6E"/>
    <w:rsid w:val="00825A56"/>
    <w:rsid w:val="0083135D"/>
    <w:rsid w:val="00853223"/>
    <w:rsid w:val="008545BF"/>
    <w:rsid w:val="00875D39"/>
    <w:rsid w:val="00882AAD"/>
    <w:rsid w:val="00882BA7"/>
    <w:rsid w:val="00883EB7"/>
    <w:rsid w:val="00883FD5"/>
    <w:rsid w:val="0088785E"/>
    <w:rsid w:val="008960DF"/>
    <w:rsid w:val="008B0466"/>
    <w:rsid w:val="008B156E"/>
    <w:rsid w:val="008B2D36"/>
    <w:rsid w:val="008B6378"/>
    <w:rsid w:val="008C4EB6"/>
    <w:rsid w:val="008E0880"/>
    <w:rsid w:val="008E170E"/>
    <w:rsid w:val="008E3395"/>
    <w:rsid w:val="008E65B9"/>
    <w:rsid w:val="008E72E8"/>
    <w:rsid w:val="008F2253"/>
    <w:rsid w:val="008F2550"/>
    <w:rsid w:val="00910B24"/>
    <w:rsid w:val="00911E4E"/>
    <w:rsid w:val="00917AA7"/>
    <w:rsid w:val="00924D25"/>
    <w:rsid w:val="009335C5"/>
    <w:rsid w:val="00934D1E"/>
    <w:rsid w:val="0093554D"/>
    <w:rsid w:val="00951563"/>
    <w:rsid w:val="00952D06"/>
    <w:rsid w:val="009546E7"/>
    <w:rsid w:val="009655A5"/>
    <w:rsid w:val="00973168"/>
    <w:rsid w:val="009775B6"/>
    <w:rsid w:val="00981800"/>
    <w:rsid w:val="00984611"/>
    <w:rsid w:val="0098755B"/>
    <w:rsid w:val="009A5BC8"/>
    <w:rsid w:val="009A6442"/>
    <w:rsid w:val="009B2746"/>
    <w:rsid w:val="009C1D66"/>
    <w:rsid w:val="009C6369"/>
    <w:rsid w:val="009D0546"/>
    <w:rsid w:val="009D7301"/>
    <w:rsid w:val="009E4744"/>
    <w:rsid w:val="009E74AB"/>
    <w:rsid w:val="00A11290"/>
    <w:rsid w:val="00A16B62"/>
    <w:rsid w:val="00A17618"/>
    <w:rsid w:val="00A24ABB"/>
    <w:rsid w:val="00A30748"/>
    <w:rsid w:val="00A30ABD"/>
    <w:rsid w:val="00A517D7"/>
    <w:rsid w:val="00A52E2C"/>
    <w:rsid w:val="00A5319A"/>
    <w:rsid w:val="00A602ED"/>
    <w:rsid w:val="00A62855"/>
    <w:rsid w:val="00A65259"/>
    <w:rsid w:val="00A656F3"/>
    <w:rsid w:val="00A73D47"/>
    <w:rsid w:val="00AA4A2E"/>
    <w:rsid w:val="00AA5F66"/>
    <w:rsid w:val="00AC1A72"/>
    <w:rsid w:val="00AD3DEE"/>
    <w:rsid w:val="00AD3F13"/>
    <w:rsid w:val="00AE5EC8"/>
    <w:rsid w:val="00AE6639"/>
    <w:rsid w:val="00AF074B"/>
    <w:rsid w:val="00AF22B3"/>
    <w:rsid w:val="00AF28B6"/>
    <w:rsid w:val="00AF5580"/>
    <w:rsid w:val="00B01568"/>
    <w:rsid w:val="00B04561"/>
    <w:rsid w:val="00B071D3"/>
    <w:rsid w:val="00B20C94"/>
    <w:rsid w:val="00B238D6"/>
    <w:rsid w:val="00B24365"/>
    <w:rsid w:val="00B26E98"/>
    <w:rsid w:val="00B44A76"/>
    <w:rsid w:val="00B44C18"/>
    <w:rsid w:val="00B7770B"/>
    <w:rsid w:val="00B81E55"/>
    <w:rsid w:val="00B874F6"/>
    <w:rsid w:val="00B9798A"/>
    <w:rsid w:val="00BA63F5"/>
    <w:rsid w:val="00BB0635"/>
    <w:rsid w:val="00BB4099"/>
    <w:rsid w:val="00BB5C7D"/>
    <w:rsid w:val="00BC3BAB"/>
    <w:rsid w:val="00BD485E"/>
    <w:rsid w:val="00BF1AFD"/>
    <w:rsid w:val="00BF63F8"/>
    <w:rsid w:val="00C02C72"/>
    <w:rsid w:val="00C0527B"/>
    <w:rsid w:val="00C13610"/>
    <w:rsid w:val="00C14A4A"/>
    <w:rsid w:val="00C237B1"/>
    <w:rsid w:val="00C23D04"/>
    <w:rsid w:val="00C25D91"/>
    <w:rsid w:val="00C265DA"/>
    <w:rsid w:val="00C4390F"/>
    <w:rsid w:val="00C52150"/>
    <w:rsid w:val="00C5714D"/>
    <w:rsid w:val="00C57ED8"/>
    <w:rsid w:val="00C645FC"/>
    <w:rsid w:val="00C6598A"/>
    <w:rsid w:val="00C66908"/>
    <w:rsid w:val="00C81007"/>
    <w:rsid w:val="00C82C76"/>
    <w:rsid w:val="00C8551B"/>
    <w:rsid w:val="00C965B7"/>
    <w:rsid w:val="00CA24D7"/>
    <w:rsid w:val="00CA703B"/>
    <w:rsid w:val="00CB3B36"/>
    <w:rsid w:val="00CC0DB5"/>
    <w:rsid w:val="00CC151B"/>
    <w:rsid w:val="00CC32CF"/>
    <w:rsid w:val="00CC516A"/>
    <w:rsid w:val="00CC7DF8"/>
    <w:rsid w:val="00CD081A"/>
    <w:rsid w:val="00CD1FB7"/>
    <w:rsid w:val="00CD48D3"/>
    <w:rsid w:val="00CD562A"/>
    <w:rsid w:val="00CE2002"/>
    <w:rsid w:val="00D00DD7"/>
    <w:rsid w:val="00D04499"/>
    <w:rsid w:val="00D2339B"/>
    <w:rsid w:val="00D24277"/>
    <w:rsid w:val="00D265A1"/>
    <w:rsid w:val="00D27637"/>
    <w:rsid w:val="00D35CCD"/>
    <w:rsid w:val="00D37B08"/>
    <w:rsid w:val="00D37DD6"/>
    <w:rsid w:val="00D44486"/>
    <w:rsid w:val="00D447D8"/>
    <w:rsid w:val="00D50D00"/>
    <w:rsid w:val="00D52C0C"/>
    <w:rsid w:val="00D560E2"/>
    <w:rsid w:val="00D60309"/>
    <w:rsid w:val="00D61BF9"/>
    <w:rsid w:val="00D62AD7"/>
    <w:rsid w:val="00D65519"/>
    <w:rsid w:val="00D669DD"/>
    <w:rsid w:val="00D66BBC"/>
    <w:rsid w:val="00D71252"/>
    <w:rsid w:val="00D81DA9"/>
    <w:rsid w:val="00D828BF"/>
    <w:rsid w:val="00D86540"/>
    <w:rsid w:val="00D948F2"/>
    <w:rsid w:val="00D97607"/>
    <w:rsid w:val="00DA51FF"/>
    <w:rsid w:val="00DB11BC"/>
    <w:rsid w:val="00DC1648"/>
    <w:rsid w:val="00DC2613"/>
    <w:rsid w:val="00DD2B0A"/>
    <w:rsid w:val="00DE3F66"/>
    <w:rsid w:val="00E012C0"/>
    <w:rsid w:val="00E04277"/>
    <w:rsid w:val="00E04759"/>
    <w:rsid w:val="00E133A4"/>
    <w:rsid w:val="00E15515"/>
    <w:rsid w:val="00E16472"/>
    <w:rsid w:val="00E16A54"/>
    <w:rsid w:val="00E20890"/>
    <w:rsid w:val="00E2288D"/>
    <w:rsid w:val="00E312FC"/>
    <w:rsid w:val="00E3142F"/>
    <w:rsid w:val="00E33DA5"/>
    <w:rsid w:val="00E630F0"/>
    <w:rsid w:val="00E664A9"/>
    <w:rsid w:val="00E82C00"/>
    <w:rsid w:val="00E831D6"/>
    <w:rsid w:val="00E84655"/>
    <w:rsid w:val="00E84A41"/>
    <w:rsid w:val="00E90524"/>
    <w:rsid w:val="00E93D41"/>
    <w:rsid w:val="00E9449A"/>
    <w:rsid w:val="00EA2073"/>
    <w:rsid w:val="00EA6704"/>
    <w:rsid w:val="00EB14EE"/>
    <w:rsid w:val="00EC06B5"/>
    <w:rsid w:val="00ED4A2B"/>
    <w:rsid w:val="00EF7EA7"/>
    <w:rsid w:val="00F05E04"/>
    <w:rsid w:val="00F137B9"/>
    <w:rsid w:val="00F15F47"/>
    <w:rsid w:val="00F1614D"/>
    <w:rsid w:val="00F2446F"/>
    <w:rsid w:val="00F30623"/>
    <w:rsid w:val="00F372DF"/>
    <w:rsid w:val="00F420C4"/>
    <w:rsid w:val="00F46D42"/>
    <w:rsid w:val="00F62FAB"/>
    <w:rsid w:val="00F75EC2"/>
    <w:rsid w:val="00F80C72"/>
    <w:rsid w:val="00F9040D"/>
    <w:rsid w:val="00F93F77"/>
    <w:rsid w:val="00FB3185"/>
    <w:rsid w:val="00FB3381"/>
    <w:rsid w:val="00FB6358"/>
    <w:rsid w:val="00FC1BE4"/>
    <w:rsid w:val="00FD5C28"/>
    <w:rsid w:val="00FF661F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1211F"/>
  <w15:docId w15:val="{390F7F59-05A9-428B-9240-20F6E76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14F6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A14F6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1A14F6"/>
    <w:pPr>
      <w:keepNext/>
      <w:jc w:val="center"/>
      <w:outlineLvl w:val="1"/>
    </w:pPr>
    <w:rPr>
      <w:b/>
      <w:sz w:val="28"/>
    </w:rPr>
  </w:style>
  <w:style w:type="paragraph" w:styleId="3">
    <w:name w:val="heading 3"/>
    <w:aliases w:val="заголовок 3"/>
    <w:basedOn w:val="a"/>
    <w:next w:val="a"/>
    <w:qFormat/>
    <w:rsid w:val="001A14F6"/>
    <w:pPr>
      <w:keepNext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rsid w:val="001A14F6"/>
    <w:pPr>
      <w:keepNext/>
      <w:ind w:left="3540"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1A14F6"/>
    <w:pPr>
      <w:keepNext/>
      <w:spacing w:line="324" w:lineRule="auto"/>
      <w:jc w:val="center"/>
      <w:outlineLvl w:val="4"/>
    </w:pPr>
    <w:rPr>
      <w:b/>
      <w:bCs/>
      <w:spacing w:val="8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C516A"/>
    <w:rPr>
      <w:b/>
      <w:sz w:val="24"/>
      <w:szCs w:val="24"/>
      <w:lang w:val="uk-UA"/>
    </w:rPr>
  </w:style>
  <w:style w:type="paragraph" w:styleId="a3">
    <w:name w:val="Body Text"/>
    <w:basedOn w:val="a"/>
    <w:rsid w:val="001A14F6"/>
    <w:pPr>
      <w:jc w:val="both"/>
    </w:pPr>
    <w:rPr>
      <w:sz w:val="26"/>
    </w:rPr>
  </w:style>
  <w:style w:type="paragraph" w:styleId="a4">
    <w:name w:val="Body Text Indent"/>
    <w:basedOn w:val="a"/>
    <w:rsid w:val="001A14F6"/>
    <w:pPr>
      <w:ind w:firstLine="708"/>
      <w:jc w:val="both"/>
    </w:pPr>
    <w:rPr>
      <w:lang w:eastAsia="uk-UA"/>
    </w:rPr>
  </w:style>
  <w:style w:type="paragraph" w:customStyle="1" w:styleId="Just">
    <w:name w:val="Just"/>
    <w:rsid w:val="001A14F6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eastAsia="uk-UA"/>
    </w:rPr>
  </w:style>
  <w:style w:type="paragraph" w:styleId="20">
    <w:name w:val="Body Text Indent 2"/>
    <w:basedOn w:val="a"/>
    <w:rsid w:val="001A14F6"/>
    <w:pPr>
      <w:ind w:firstLine="720"/>
      <w:jc w:val="both"/>
    </w:pPr>
    <w:rPr>
      <w:bCs/>
    </w:rPr>
  </w:style>
  <w:style w:type="paragraph" w:styleId="30">
    <w:name w:val="Body Text Indent 3"/>
    <w:basedOn w:val="a"/>
    <w:rsid w:val="001A14F6"/>
    <w:pPr>
      <w:ind w:left="708"/>
    </w:pPr>
    <w:rPr>
      <w:iCs/>
      <w:sz w:val="22"/>
      <w:szCs w:val="22"/>
    </w:rPr>
  </w:style>
  <w:style w:type="character" w:styleId="a5">
    <w:name w:val="Hyperlink"/>
    <w:rsid w:val="003C1C63"/>
    <w:rPr>
      <w:color w:val="0000FF"/>
      <w:u w:val="single"/>
    </w:rPr>
  </w:style>
  <w:style w:type="paragraph" w:styleId="a6">
    <w:name w:val="Balloon Text"/>
    <w:basedOn w:val="a"/>
    <w:link w:val="a7"/>
    <w:rsid w:val="00C25D91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rsid w:val="00CC516A"/>
    <w:rPr>
      <w:rFonts w:ascii="Tahoma" w:hAnsi="Tahoma" w:cs="Tahoma"/>
      <w:sz w:val="16"/>
      <w:szCs w:val="16"/>
      <w:lang w:val="uk-UA"/>
    </w:rPr>
  </w:style>
  <w:style w:type="table" w:styleId="a8">
    <w:name w:val="Table Grid"/>
    <w:basedOn w:val="a1"/>
    <w:rsid w:val="00B0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96860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rsid w:val="00CC516A"/>
    <w:rPr>
      <w:sz w:val="24"/>
      <w:szCs w:val="24"/>
      <w:lang w:val="uk-UA"/>
    </w:rPr>
  </w:style>
  <w:style w:type="character" w:styleId="ab">
    <w:name w:val="page number"/>
    <w:basedOn w:val="a0"/>
    <w:rsid w:val="00096860"/>
  </w:style>
  <w:style w:type="paragraph" w:styleId="ac">
    <w:name w:val="footer"/>
    <w:basedOn w:val="a"/>
    <w:rsid w:val="00096860"/>
    <w:pPr>
      <w:tabs>
        <w:tab w:val="center" w:pos="4677"/>
        <w:tab w:val="right" w:pos="9355"/>
      </w:tabs>
    </w:pPr>
  </w:style>
  <w:style w:type="paragraph" w:customStyle="1" w:styleId="10">
    <w:name w:val="Знак Знак Знак Знак Знак Знак Знак Знак Знак1 Знак"/>
    <w:basedOn w:val="a"/>
    <w:rsid w:val="00156E03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A517D7"/>
    <w:rPr>
      <w:rFonts w:ascii="Verdana" w:hAnsi="Verdana"/>
      <w:lang w:val="en-US" w:eastAsia="en-US"/>
    </w:rPr>
  </w:style>
  <w:style w:type="character" w:customStyle="1" w:styleId="rvts23">
    <w:name w:val="rvts23"/>
    <w:basedOn w:val="a0"/>
    <w:rsid w:val="0065414B"/>
  </w:style>
  <w:style w:type="character" w:customStyle="1" w:styleId="rvts11">
    <w:name w:val="rvts11"/>
    <w:basedOn w:val="a0"/>
    <w:rsid w:val="0065414B"/>
  </w:style>
  <w:style w:type="character" w:customStyle="1" w:styleId="rvts46">
    <w:name w:val="rvts46"/>
    <w:basedOn w:val="a0"/>
    <w:rsid w:val="0065414B"/>
  </w:style>
  <w:style w:type="character" w:customStyle="1" w:styleId="apple-style-span">
    <w:name w:val="apple-style-span"/>
    <w:basedOn w:val="a0"/>
    <w:rsid w:val="00F2446F"/>
  </w:style>
  <w:style w:type="paragraph" w:styleId="ae">
    <w:name w:val="List Paragraph"/>
    <w:basedOn w:val="a"/>
    <w:qFormat/>
    <w:rsid w:val="00E31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f">
    <w:name w:val="No Spacing"/>
    <w:aliases w:val="мой"/>
    <w:uiPriority w:val="1"/>
    <w:qFormat/>
    <w:rsid w:val="007A2B9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DA1\&#1056;&#1072;&#1073;&#1086;&#1095;&#1080;&#1081;%20&#1089;&#1090;&#1086;&#1083;\&#1064;&#1072;&#1073;&#1083;&#1086;&#1085;%20&#1073;&#1083;&#1072;&#1085;&#1082;&#1072;%20&#1076;&#1083;&#1103;%20&#1044;&#1054;&#1050;%20&#1055;&#1056;&#1054;&#106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F4C5-2B76-4C0D-8135-0BAD56F6B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для ДОК ПРОФ</Template>
  <TotalTime>4</TotalTime>
  <Pages>5</Pages>
  <Words>910</Words>
  <Characters>5242</Characters>
  <Application>Microsoft Office Word</Application>
  <DocSecurity>0</DocSecurity>
  <Lines>582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ОРГ3 ШироківськаТГ</cp:lastModifiedBy>
  <cp:revision>3</cp:revision>
  <cp:lastPrinted>2023-07-07T07:13:00Z</cp:lastPrinted>
  <dcterms:created xsi:type="dcterms:W3CDTF">2026-02-02T09:52:00Z</dcterms:created>
  <dcterms:modified xsi:type="dcterms:W3CDTF">2026-02-02T09:53:00Z</dcterms:modified>
</cp:coreProperties>
</file>